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B5F2F" w14:textId="0CB861EE" w:rsidR="00BE26D7" w:rsidRDefault="005E2B15">
      <w:pPr>
        <w:rPr>
          <w:rFonts w:ascii="FS Jack" w:hAnsi="FS Jack" w:cstheme="minorHAnsi"/>
          <w:b/>
          <w:bCs/>
        </w:rPr>
      </w:pPr>
      <w:r w:rsidRPr="00776638">
        <w:rPr>
          <w:rFonts w:ascii="FS Jack" w:hAnsi="FS Jack"/>
          <w:b/>
          <w:bCs/>
          <w:color w:val="17223E"/>
          <w:sz w:val="28"/>
          <w:szCs w:val="28"/>
        </w:rPr>
        <w:t>PART A:</w:t>
      </w:r>
      <w:r w:rsidRPr="00776638">
        <w:rPr>
          <w:rFonts w:ascii="FS Jack" w:hAnsi="FS Jack"/>
          <w:color w:val="17223E"/>
          <w:sz w:val="28"/>
          <w:szCs w:val="28"/>
        </w:rPr>
        <w:t xml:space="preserve"> INFORMATION ABOUT YOUR CLUB</w:t>
      </w:r>
    </w:p>
    <w:tbl>
      <w:tblPr>
        <w:tblStyle w:val="TableGrid"/>
        <w:tblW w:w="5068" w:type="pct"/>
        <w:tblCellSpacing w:w="5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21"/>
        <w:gridCol w:w="390"/>
        <w:gridCol w:w="7350"/>
        <w:gridCol w:w="317"/>
      </w:tblGrid>
      <w:tr w:rsidR="00E53F6D" w14:paraId="215288D1" w14:textId="77777777" w:rsidTr="00E70AA8">
        <w:trPr>
          <w:gridAfter w:val="1"/>
          <w:wAfter w:w="11" w:type="pct"/>
          <w:trHeight w:val="3002"/>
          <w:tblCellSpacing w:w="56" w:type="dxa"/>
        </w:trPr>
        <w:tc>
          <w:tcPr>
            <w:tcW w:w="2414" w:type="pct"/>
          </w:tcPr>
          <w:tbl>
            <w:tblPr>
              <w:tblStyle w:val="TableGrid"/>
              <w:tblW w:w="7340" w:type="dxa"/>
              <w:tblInd w:w="3" w:type="dxa"/>
              <w:tblCellMar>
                <w:top w:w="57" w:type="dxa"/>
                <w:bottom w:w="57" w:type="dxa"/>
              </w:tblCellMar>
              <w:tblLook w:val="04A0" w:firstRow="1" w:lastRow="0" w:firstColumn="1" w:lastColumn="0" w:noHBand="0" w:noVBand="1"/>
            </w:tblPr>
            <w:tblGrid>
              <w:gridCol w:w="1747"/>
              <w:gridCol w:w="2715"/>
              <w:gridCol w:w="2878"/>
            </w:tblGrid>
            <w:tr w:rsidR="005E2B15" w14:paraId="6A70C069" w14:textId="77777777" w:rsidTr="00C872CA">
              <w:trPr>
                <w:trHeight w:val="55"/>
              </w:trPr>
              <w:tc>
                <w:tcPr>
                  <w:tcW w:w="7340" w:type="dxa"/>
                  <w:gridSpan w:val="3"/>
                  <w:shd w:val="clear" w:color="auto" w:fill="17223E"/>
                </w:tcPr>
                <w:p w14:paraId="38AD465A" w14:textId="0323FFC3" w:rsidR="005E2B15" w:rsidRPr="005E2B15" w:rsidRDefault="005E2B15" w:rsidP="005E2B15">
                  <w:pPr>
                    <w:pStyle w:val="TABLEHEADER1"/>
                  </w:pPr>
                  <w:bookmarkStart w:id="0" w:name="_Hlk166670650"/>
                  <w:r w:rsidRPr="00776638">
                    <w:t>CLUB DETAILS</w:t>
                  </w:r>
                </w:p>
              </w:tc>
            </w:tr>
            <w:tr w:rsidR="005E2B15" w14:paraId="3771DF21" w14:textId="77777777" w:rsidTr="00E53F6D">
              <w:trPr>
                <w:trHeight w:val="51"/>
              </w:trPr>
              <w:tc>
                <w:tcPr>
                  <w:tcW w:w="1747" w:type="dxa"/>
                  <w:shd w:val="clear" w:color="auto" w:fill="E1DEE6"/>
                </w:tcPr>
                <w:p w14:paraId="0292748F" w14:textId="121FA609" w:rsidR="005E2B15" w:rsidRDefault="005E2B15" w:rsidP="005E2B15">
                  <w:pPr>
                    <w:pStyle w:val="TableSubhead"/>
                    <w:framePr w:hSpace="0" w:wrap="auto" w:vAnchor="margin" w:hAnchor="text" w:yAlign="inline"/>
                    <w:suppressOverlap w:val="0"/>
                    <w:rPr>
                      <w:rFonts w:ascii="FS Jack" w:hAnsi="FS Jack"/>
                      <w:b/>
                      <w:bCs/>
                    </w:rPr>
                  </w:pPr>
                  <w:r w:rsidRPr="00776638">
                    <w:t>Club name</w:t>
                  </w:r>
                </w:p>
              </w:tc>
              <w:tc>
                <w:tcPr>
                  <w:tcW w:w="5593" w:type="dxa"/>
                  <w:gridSpan w:val="2"/>
                </w:tcPr>
                <w:p w14:paraId="478E4174" w14:textId="45E85F88" w:rsidR="005E2B15" w:rsidRDefault="00D115AA" w:rsidP="00F627F8">
                  <w:r>
                    <w:t>Hartpury Football Club</w:t>
                  </w:r>
                </w:p>
              </w:tc>
            </w:tr>
            <w:tr w:rsidR="005E2B15" w14:paraId="44AE3D90" w14:textId="77777777" w:rsidTr="00E53F6D">
              <w:trPr>
                <w:trHeight w:val="51"/>
              </w:trPr>
              <w:tc>
                <w:tcPr>
                  <w:tcW w:w="1747" w:type="dxa"/>
                  <w:shd w:val="clear" w:color="auto" w:fill="E1DEE6"/>
                </w:tcPr>
                <w:p w14:paraId="2689B341" w14:textId="633162FC" w:rsidR="005E2B15" w:rsidRDefault="005E2B15" w:rsidP="005E2B15">
                  <w:pPr>
                    <w:pStyle w:val="TableSubhead"/>
                    <w:framePr w:hSpace="0" w:wrap="auto" w:vAnchor="margin" w:hAnchor="text" w:yAlign="inline"/>
                    <w:suppressOverlap w:val="0"/>
                    <w:rPr>
                      <w:rFonts w:ascii="FS Jack" w:hAnsi="FS Jack"/>
                      <w:b/>
                      <w:bCs/>
                    </w:rPr>
                  </w:pPr>
                  <w:r w:rsidRPr="00776638">
                    <w:t>League</w:t>
                  </w:r>
                </w:p>
              </w:tc>
              <w:tc>
                <w:tcPr>
                  <w:tcW w:w="5593" w:type="dxa"/>
                  <w:gridSpan w:val="2"/>
                </w:tcPr>
                <w:p w14:paraId="0BAE9C48" w14:textId="33C5CE9D" w:rsidR="005E2B15" w:rsidRDefault="00D115AA" w:rsidP="00F627F8">
                  <w:r>
                    <w:t>Southern League Division 1 – South &amp; West</w:t>
                  </w:r>
                </w:p>
              </w:tc>
            </w:tr>
            <w:tr w:rsidR="005E2B15" w14:paraId="13EBF1C7" w14:textId="77777777" w:rsidTr="00E53F6D">
              <w:trPr>
                <w:trHeight w:val="51"/>
              </w:trPr>
              <w:tc>
                <w:tcPr>
                  <w:tcW w:w="1747" w:type="dxa"/>
                  <w:shd w:val="clear" w:color="auto" w:fill="E1DEE6"/>
                </w:tcPr>
                <w:p w14:paraId="6B7C9B1F" w14:textId="78AF54D4" w:rsidR="005E2B15" w:rsidRDefault="005E2B15" w:rsidP="005E2B15">
                  <w:pPr>
                    <w:pStyle w:val="TableSubhead"/>
                    <w:framePr w:hSpace="0" w:wrap="auto" w:vAnchor="margin" w:hAnchor="text" w:yAlign="inline"/>
                    <w:suppressOverlap w:val="0"/>
                    <w:rPr>
                      <w:rFonts w:ascii="FS Jack" w:hAnsi="FS Jack"/>
                      <w:b/>
                      <w:bCs/>
                    </w:rPr>
                  </w:pPr>
                  <w:r w:rsidRPr="00776638">
                    <w:t>County FA</w:t>
                  </w:r>
                </w:p>
              </w:tc>
              <w:tc>
                <w:tcPr>
                  <w:tcW w:w="5593" w:type="dxa"/>
                  <w:gridSpan w:val="2"/>
                </w:tcPr>
                <w:p w14:paraId="2657DDFD" w14:textId="7166B357" w:rsidR="005E2B15" w:rsidRDefault="00D115AA" w:rsidP="00F627F8">
                  <w:r>
                    <w:t>Gloucestershire</w:t>
                  </w:r>
                </w:p>
              </w:tc>
            </w:tr>
            <w:tr w:rsidR="005E2B15" w14:paraId="02AEB25C" w14:textId="77777777" w:rsidTr="00E53F6D">
              <w:trPr>
                <w:trHeight w:val="48"/>
              </w:trPr>
              <w:tc>
                <w:tcPr>
                  <w:tcW w:w="4462" w:type="dxa"/>
                  <w:gridSpan w:val="2"/>
                  <w:shd w:val="clear" w:color="auto" w:fill="E1DEE6"/>
                </w:tcPr>
                <w:p w14:paraId="5DA721FA" w14:textId="79564FCF" w:rsidR="005E2B15" w:rsidRDefault="005E2B15" w:rsidP="005E2B15">
                  <w:pPr>
                    <w:pStyle w:val="TableSubhead"/>
                    <w:framePr w:hSpace="0" w:wrap="auto" w:vAnchor="margin" w:hAnchor="text" w:yAlign="inline"/>
                    <w:suppressOverlap w:val="0"/>
                    <w:rPr>
                      <w:rFonts w:ascii="FS Jack" w:hAnsi="FS Jack"/>
                      <w:b/>
                      <w:bCs/>
                    </w:rPr>
                  </w:pPr>
                  <w:r w:rsidRPr="00776638">
                    <w:t>A</w:t>
                  </w:r>
                  <w:r w:rsidRPr="00C872CA">
                    <w:t>pprox.</w:t>
                  </w:r>
                  <w:r w:rsidRPr="00776638">
                    <w:t xml:space="preserve"> No. of U18 players playing open-age football:</w:t>
                  </w:r>
                </w:p>
              </w:tc>
              <w:tc>
                <w:tcPr>
                  <w:tcW w:w="2878" w:type="dxa"/>
                </w:tcPr>
                <w:p w14:paraId="6FCF66FC" w14:textId="0B0B8EC4" w:rsidR="005E2B15" w:rsidRDefault="00D115AA" w:rsidP="00F627F8">
                  <w:r>
                    <w:t>13</w:t>
                  </w:r>
                </w:p>
              </w:tc>
            </w:tr>
            <w:tr w:rsidR="005E2B15" w14:paraId="72CE2663" w14:textId="77777777" w:rsidTr="00E53F6D">
              <w:trPr>
                <w:trHeight w:val="103"/>
              </w:trPr>
              <w:tc>
                <w:tcPr>
                  <w:tcW w:w="4462" w:type="dxa"/>
                  <w:gridSpan w:val="2"/>
                  <w:shd w:val="clear" w:color="auto" w:fill="E1DEE6"/>
                </w:tcPr>
                <w:p w14:paraId="02FD1A9D" w14:textId="7F40AFB5" w:rsidR="005E2B15" w:rsidRPr="005E2B15" w:rsidRDefault="005E2B15" w:rsidP="005E2B15">
                  <w:pPr>
                    <w:pStyle w:val="TableSubhead"/>
                    <w:framePr w:hSpace="0" w:wrap="auto" w:vAnchor="margin" w:hAnchor="text" w:yAlign="inline"/>
                    <w:suppressOverlap w:val="0"/>
                  </w:pPr>
                  <w:r w:rsidRPr="00776638">
                    <w:t>Approx No. of U18 players involved in linked affiliated youth teams (where applicable):</w:t>
                  </w:r>
                </w:p>
              </w:tc>
              <w:tc>
                <w:tcPr>
                  <w:tcW w:w="2878" w:type="dxa"/>
                </w:tcPr>
                <w:p w14:paraId="42F2AC70" w14:textId="17F8DC54" w:rsidR="005E2B15" w:rsidRDefault="00D115AA" w:rsidP="00F627F8">
                  <w:r>
                    <w:t>20</w:t>
                  </w:r>
                </w:p>
              </w:tc>
            </w:tr>
            <w:tr w:rsidR="005E2B15" w14:paraId="76C01887" w14:textId="77777777" w:rsidTr="00E53F6D">
              <w:trPr>
                <w:trHeight w:val="255"/>
              </w:trPr>
              <w:tc>
                <w:tcPr>
                  <w:tcW w:w="4462" w:type="dxa"/>
                  <w:gridSpan w:val="2"/>
                  <w:shd w:val="clear" w:color="auto" w:fill="E1DEE6"/>
                </w:tcPr>
                <w:p w14:paraId="69A39721" w14:textId="28B57C18" w:rsidR="00E53F6D" w:rsidRPr="005E2B15" w:rsidRDefault="005E2B15" w:rsidP="005E2B15">
                  <w:pPr>
                    <w:pStyle w:val="TableSubhead"/>
                    <w:framePr w:hSpace="0" w:wrap="auto" w:vAnchor="margin" w:hAnchor="text" w:yAlign="inline"/>
                    <w:suppressOverlap w:val="0"/>
                  </w:pPr>
                  <w:r w:rsidRPr="00776638">
                    <w:t>Approx No. of participants within the 16-19 academy / education provision (where applicable):</w:t>
                  </w:r>
                </w:p>
              </w:tc>
              <w:tc>
                <w:tcPr>
                  <w:tcW w:w="2878" w:type="dxa"/>
                </w:tcPr>
                <w:p w14:paraId="43E9ADDF" w14:textId="499849DC" w:rsidR="005E2B15" w:rsidRDefault="00D115AA" w:rsidP="00F627F8">
                  <w:r>
                    <w:t>N/A</w:t>
                  </w:r>
                </w:p>
              </w:tc>
            </w:tr>
            <w:bookmarkEnd w:id="0"/>
          </w:tbl>
          <w:p w14:paraId="4681184D" w14:textId="77777777" w:rsidR="009E40CF" w:rsidRDefault="009E40CF">
            <w:pPr>
              <w:rPr>
                <w:rFonts w:ascii="FS Jack" w:hAnsi="FS Jack" w:cstheme="minorHAnsi"/>
                <w:b/>
                <w:bCs/>
              </w:rPr>
            </w:pPr>
          </w:p>
        </w:tc>
        <w:tc>
          <w:tcPr>
            <w:tcW w:w="2427" w:type="pct"/>
            <w:gridSpan w:val="2"/>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3142"/>
            </w:tblGrid>
            <w:tr w:rsidR="00AC1F14" w14:paraId="7B93F10D" w14:textId="77777777" w:rsidTr="00AC1F14">
              <w:trPr>
                <w:cantSplit/>
                <w:trHeight w:val="802"/>
                <w:jc w:val="center"/>
              </w:trPr>
              <w:tc>
                <w:tcPr>
                  <w:tcW w:w="4193" w:type="dxa"/>
                  <w:vAlign w:val="center"/>
                </w:tcPr>
                <w:p w14:paraId="566DFC2F" w14:textId="1891A7C1" w:rsidR="009E40CF" w:rsidRDefault="00D52765" w:rsidP="00AC1F14">
                  <w:pPr>
                    <w:jc w:val="right"/>
                    <w:rPr>
                      <w:rFonts w:ascii="FS Jack" w:hAnsi="FS Jack" w:cstheme="minorHAnsi"/>
                      <w:b/>
                      <w:bCs/>
                    </w:rPr>
                  </w:pPr>
                  <w:r>
                    <w:rPr>
                      <w:rFonts w:ascii="FS Jack" w:hAnsi="FS Jack" w:cstheme="minorHAnsi"/>
                      <w:b/>
                      <w:bCs/>
                      <w:noProof/>
                    </w:rPr>
                    <w:drawing>
                      <wp:anchor distT="0" distB="0" distL="114300" distR="114300" simplePos="0" relativeHeight="251659264" behindDoc="1" locked="0" layoutInCell="1" allowOverlap="1" wp14:anchorId="5CED37D9" wp14:editId="26DD44BF">
                        <wp:simplePos x="0" y="0"/>
                        <wp:positionH relativeFrom="column">
                          <wp:posOffset>216535</wp:posOffset>
                        </wp:positionH>
                        <wp:positionV relativeFrom="paragraph">
                          <wp:posOffset>-1231265</wp:posOffset>
                        </wp:positionV>
                        <wp:extent cx="2338070" cy="2288540"/>
                        <wp:effectExtent l="0" t="0" r="5080" b="0"/>
                        <wp:wrapTight wrapText="bothSides">
                          <wp:wrapPolygon edited="0">
                            <wp:start x="0" y="0"/>
                            <wp:lineTo x="0" y="21396"/>
                            <wp:lineTo x="21471" y="21396"/>
                            <wp:lineTo x="21471" y="0"/>
                            <wp:lineTo x="0" y="0"/>
                          </wp:wrapPolygon>
                        </wp:wrapTight>
                        <wp:docPr id="221591592" name="Picture 1" descr="A logo for a football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91592" name="Picture 1" descr="A logo for a football club&#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8070" cy="2288540"/>
                                </a:xfrm>
                                <a:prstGeom prst="rect">
                                  <a:avLst/>
                                </a:prstGeom>
                              </pic:spPr>
                            </pic:pic>
                          </a:graphicData>
                        </a:graphic>
                        <wp14:sizeRelH relativeFrom="margin">
                          <wp14:pctWidth>0</wp14:pctWidth>
                        </wp14:sizeRelH>
                        <wp14:sizeRelV relativeFrom="margin">
                          <wp14:pctHeight>0</wp14:pctHeight>
                        </wp14:sizeRelV>
                      </wp:anchor>
                    </w:drawing>
                  </w:r>
                </w:p>
              </w:tc>
              <w:tc>
                <w:tcPr>
                  <w:tcW w:w="3142" w:type="dxa"/>
                  <w:vAlign w:val="center"/>
                </w:tcPr>
                <w:p w14:paraId="54708465" w14:textId="02875194"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1C515450" wp14:editId="18A8F2F3">
                        <wp:extent cx="1599601" cy="1855893"/>
                        <wp:effectExtent l="0" t="0" r="635" b="0"/>
                        <wp:docPr id="13109168" name="Picture 1310916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logos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762" cy="1888565"/>
                                </a:xfrm>
                                <a:prstGeom prst="rect">
                                  <a:avLst/>
                                </a:prstGeom>
                                <a:noFill/>
                              </pic:spPr>
                            </pic:pic>
                          </a:graphicData>
                        </a:graphic>
                      </wp:inline>
                    </w:drawing>
                  </w:r>
                </w:p>
              </w:tc>
            </w:tr>
          </w:tbl>
          <w:p w14:paraId="618E0B40" w14:textId="77777777" w:rsidR="009E40CF" w:rsidRDefault="009E40CF">
            <w:pPr>
              <w:rPr>
                <w:rFonts w:ascii="FS Jack" w:hAnsi="FS Jack" w:cstheme="minorHAnsi"/>
                <w:b/>
                <w:bCs/>
              </w:rPr>
            </w:pPr>
          </w:p>
        </w:tc>
      </w:tr>
      <w:tr w:rsidR="00E53F6D" w:rsidRPr="00AC1F14" w14:paraId="0704F56A" w14:textId="77777777" w:rsidTr="00E70AA8">
        <w:tblPrEx>
          <w:tblCellSpacing w:w="0" w:type="nil"/>
          <w:tblCellMar>
            <w:left w:w="108" w:type="dxa"/>
            <w:right w:w="108" w:type="dxa"/>
          </w:tblCellMar>
        </w:tblPrEx>
        <w:trPr>
          <w:trHeight w:val="4543"/>
        </w:trPr>
        <w:tc>
          <w:tcPr>
            <w:tcW w:w="2517" w:type="pct"/>
            <w:gridSpan w:val="2"/>
          </w:tcPr>
          <w:tbl>
            <w:tblPr>
              <w:tblStyle w:val="TableGrid"/>
              <w:tblW w:w="7270" w:type="dxa"/>
              <w:tblInd w:w="1" w:type="dxa"/>
              <w:tblCellMar>
                <w:top w:w="57" w:type="dxa"/>
                <w:bottom w:w="57" w:type="dxa"/>
              </w:tblCellMar>
              <w:tblLook w:val="04A0" w:firstRow="1" w:lastRow="0" w:firstColumn="1" w:lastColumn="0" w:noHBand="0" w:noVBand="1"/>
            </w:tblPr>
            <w:tblGrid>
              <w:gridCol w:w="6074"/>
              <w:gridCol w:w="591"/>
              <w:gridCol w:w="605"/>
            </w:tblGrid>
            <w:tr w:rsidR="00EC311E" w:rsidRPr="00AC1F14" w14:paraId="6363C930" w14:textId="77777777" w:rsidTr="0078164A">
              <w:trPr>
                <w:trHeight w:val="73"/>
              </w:trPr>
              <w:tc>
                <w:tcPr>
                  <w:tcW w:w="6074" w:type="dxa"/>
                  <w:tcBorders>
                    <w:right w:val="single" w:sz="4" w:space="0" w:color="FFFFFF" w:themeColor="background1"/>
                  </w:tcBorders>
                  <w:shd w:val="clear" w:color="auto" w:fill="17223E"/>
                </w:tcPr>
                <w:p w14:paraId="135FC1C5" w14:textId="6B9DBE0F" w:rsidR="00E53F6D" w:rsidRPr="00AC1F14" w:rsidRDefault="00E70AA8" w:rsidP="00EC311E">
                  <w:pPr>
                    <w:pStyle w:val="TABLEHEADER1"/>
                  </w:pPr>
                  <w:r>
                    <w:rPr>
                      <w:bCs/>
                      <w:caps/>
                      <w:color w:val="FFFFFF" w:themeColor="background1"/>
                      <w:kern w:val="0"/>
                      <w:szCs w:val="20"/>
                      <w14:textOutline w14:w="9525" w14:cap="rnd" w14:cmpd="sng" w14:algn="ctr">
                        <w14:noFill/>
                        <w14:prstDash w14:val="solid"/>
                        <w14:bevel/>
                      </w14:textOutline>
                    </w:rPr>
                    <w:t>C</w:t>
                  </w:r>
                  <w:r w:rsidR="00AC1F14" w:rsidRPr="0C78E7EC">
                    <w:rPr>
                      <w:bCs/>
                      <w:caps/>
                      <w:color w:val="FFFFFF" w:themeColor="background1"/>
                      <w:kern w:val="0"/>
                      <w:szCs w:val="20"/>
                      <w14:textOutline w14:w="9525" w14:cap="rnd" w14:cmpd="sng" w14:algn="ctr">
                        <w14:noFill/>
                        <w14:prstDash w14:val="solid"/>
                        <w14:bevel/>
                      </w14:textOutline>
                    </w:rPr>
                    <w:t>lub safeguarding policieS and procedures IN USE</w:t>
                  </w:r>
                </w:p>
              </w:tc>
              <w:tc>
                <w:tcPr>
                  <w:tcW w:w="591" w:type="dxa"/>
                  <w:tcBorders>
                    <w:left w:val="single" w:sz="4" w:space="0" w:color="FFFFFF" w:themeColor="background1"/>
                    <w:right w:val="single" w:sz="4" w:space="0" w:color="FFFFFF" w:themeColor="background1"/>
                  </w:tcBorders>
                  <w:shd w:val="clear" w:color="auto" w:fill="17223E"/>
                </w:tcPr>
                <w:p w14:paraId="5B99706A" w14:textId="77777777" w:rsidR="00E53F6D" w:rsidRPr="00AC1F14" w:rsidRDefault="00E53F6D" w:rsidP="00EC311E">
                  <w:pPr>
                    <w:pStyle w:val="TABLEHEADER1"/>
                    <w:jc w:val="center"/>
                  </w:pPr>
                  <w:r w:rsidRPr="00AC1F14">
                    <w:t>YES</w:t>
                  </w:r>
                </w:p>
              </w:tc>
              <w:tc>
                <w:tcPr>
                  <w:tcW w:w="605" w:type="dxa"/>
                  <w:tcBorders>
                    <w:left w:val="single" w:sz="4" w:space="0" w:color="FFFFFF" w:themeColor="background1"/>
                  </w:tcBorders>
                  <w:shd w:val="clear" w:color="auto" w:fill="17223E"/>
                </w:tcPr>
                <w:p w14:paraId="287A8826" w14:textId="77777777" w:rsidR="00E53F6D" w:rsidRPr="00AC1F14" w:rsidRDefault="00E53F6D" w:rsidP="00EC311E">
                  <w:pPr>
                    <w:pStyle w:val="TABLEHEADER1"/>
                    <w:jc w:val="center"/>
                  </w:pPr>
                  <w:r w:rsidRPr="00AC1F14">
                    <w:t>NO</w:t>
                  </w:r>
                </w:p>
              </w:tc>
            </w:tr>
            <w:tr w:rsidR="00EC311E" w:rsidRPr="00AC1F14" w14:paraId="28A2222E" w14:textId="77777777" w:rsidTr="0078164A">
              <w:trPr>
                <w:trHeight w:val="283"/>
              </w:trPr>
              <w:tc>
                <w:tcPr>
                  <w:tcW w:w="6074" w:type="dxa"/>
                  <w:shd w:val="clear" w:color="auto" w:fill="E1DEE6"/>
                  <w:vAlign w:val="center"/>
                </w:tcPr>
                <w:p w14:paraId="062A1C92" w14:textId="77777777" w:rsidR="00E53F6D" w:rsidRPr="00AC1F14" w:rsidRDefault="00E53F6D" w:rsidP="00EC311E">
                  <w:pPr>
                    <w:pStyle w:val="TableSubhead"/>
                    <w:framePr w:hSpace="0" w:wrap="auto" w:vAnchor="margin" w:hAnchor="text" w:yAlign="inline"/>
                    <w:suppressOverlap w:val="0"/>
                  </w:pPr>
                  <w:r w:rsidRPr="00AC1F14">
                    <w:t>Safeguarding children</w:t>
                  </w:r>
                </w:p>
              </w:tc>
              <w:tc>
                <w:tcPr>
                  <w:tcW w:w="591" w:type="dxa"/>
                </w:tcPr>
                <w:p w14:paraId="1896B042" w14:textId="36A14893" w:rsidR="00E53F6D" w:rsidRPr="00AC1F14" w:rsidRDefault="00080804" w:rsidP="00AC1F14">
                  <w:pPr>
                    <w:jc w:val="center"/>
                  </w:pPr>
                  <w:r>
                    <w:t>X</w:t>
                  </w:r>
                </w:p>
              </w:tc>
              <w:tc>
                <w:tcPr>
                  <w:tcW w:w="605" w:type="dxa"/>
                </w:tcPr>
                <w:p w14:paraId="67F495B0" w14:textId="20B0346E" w:rsidR="00E53F6D" w:rsidRPr="00AC1F14" w:rsidRDefault="00E53F6D" w:rsidP="00AC1F14">
                  <w:pPr>
                    <w:jc w:val="center"/>
                  </w:pPr>
                </w:p>
              </w:tc>
            </w:tr>
            <w:tr w:rsidR="00EC311E" w:rsidRPr="00AC1F14" w14:paraId="48B4D734" w14:textId="77777777" w:rsidTr="0078164A">
              <w:trPr>
                <w:trHeight w:val="203"/>
              </w:trPr>
              <w:tc>
                <w:tcPr>
                  <w:tcW w:w="6074" w:type="dxa"/>
                  <w:shd w:val="clear" w:color="auto" w:fill="E1DEE6"/>
                  <w:vAlign w:val="center"/>
                </w:tcPr>
                <w:p w14:paraId="6F060764" w14:textId="77777777" w:rsidR="00E53F6D" w:rsidRPr="00AC1F14" w:rsidRDefault="00E53F6D" w:rsidP="00EC311E">
                  <w:pPr>
                    <w:pStyle w:val="TableSubhead"/>
                    <w:framePr w:hSpace="0" w:wrap="auto" w:vAnchor="margin" w:hAnchor="text" w:yAlign="inline"/>
                    <w:suppressOverlap w:val="0"/>
                  </w:pPr>
                  <w:r w:rsidRPr="00AC1F14">
                    <w:t>Adults at risk</w:t>
                  </w:r>
                </w:p>
              </w:tc>
              <w:tc>
                <w:tcPr>
                  <w:tcW w:w="591" w:type="dxa"/>
                </w:tcPr>
                <w:p w14:paraId="55566882" w14:textId="646A0ABD" w:rsidR="00E53F6D" w:rsidRPr="00AC1F14" w:rsidRDefault="00080804" w:rsidP="00AC1F14">
                  <w:pPr>
                    <w:jc w:val="center"/>
                  </w:pPr>
                  <w:r>
                    <w:t>X</w:t>
                  </w:r>
                </w:p>
              </w:tc>
              <w:tc>
                <w:tcPr>
                  <w:tcW w:w="605" w:type="dxa"/>
                </w:tcPr>
                <w:p w14:paraId="6EF433B1" w14:textId="22D836BB" w:rsidR="00E53F6D" w:rsidRPr="00AC1F14" w:rsidRDefault="00E53F6D" w:rsidP="00AC1F14">
                  <w:pPr>
                    <w:jc w:val="center"/>
                  </w:pPr>
                </w:p>
              </w:tc>
            </w:tr>
            <w:tr w:rsidR="00EC311E" w:rsidRPr="00AC1F14" w14:paraId="16ECE495" w14:textId="77777777" w:rsidTr="0078164A">
              <w:trPr>
                <w:trHeight w:val="16"/>
              </w:trPr>
              <w:tc>
                <w:tcPr>
                  <w:tcW w:w="6074" w:type="dxa"/>
                  <w:shd w:val="clear" w:color="auto" w:fill="E1DEE6"/>
                  <w:vAlign w:val="center"/>
                </w:tcPr>
                <w:p w14:paraId="5CB0B22B" w14:textId="77777777" w:rsidR="00E53F6D" w:rsidRPr="00AC1F14" w:rsidRDefault="00E53F6D" w:rsidP="00EC311E">
                  <w:pPr>
                    <w:pStyle w:val="TableSubhead"/>
                    <w:framePr w:hSpace="0" w:wrap="auto" w:vAnchor="margin" w:hAnchor="text" w:yAlign="inline"/>
                    <w:suppressOverlap w:val="0"/>
                  </w:pPr>
                  <w:r w:rsidRPr="00AC1F14">
                    <w:t>Social media use</w:t>
                  </w:r>
                </w:p>
              </w:tc>
              <w:tc>
                <w:tcPr>
                  <w:tcW w:w="591" w:type="dxa"/>
                </w:tcPr>
                <w:p w14:paraId="01AFF204" w14:textId="532ADE9C" w:rsidR="00E53F6D" w:rsidRPr="00AC1F14" w:rsidRDefault="00080804" w:rsidP="00AC1F14">
                  <w:pPr>
                    <w:jc w:val="center"/>
                  </w:pPr>
                  <w:r>
                    <w:t>X</w:t>
                  </w:r>
                </w:p>
              </w:tc>
              <w:tc>
                <w:tcPr>
                  <w:tcW w:w="605" w:type="dxa"/>
                </w:tcPr>
                <w:p w14:paraId="55E4477D" w14:textId="77777777" w:rsidR="00E53F6D" w:rsidRPr="00AC1F14" w:rsidRDefault="00E53F6D" w:rsidP="00AC1F14">
                  <w:pPr>
                    <w:jc w:val="center"/>
                  </w:pPr>
                </w:p>
              </w:tc>
            </w:tr>
            <w:tr w:rsidR="00EC311E" w:rsidRPr="00AC1F14" w14:paraId="06C6A537" w14:textId="77777777" w:rsidTr="0078164A">
              <w:trPr>
                <w:trHeight w:val="16"/>
              </w:trPr>
              <w:tc>
                <w:tcPr>
                  <w:tcW w:w="6074" w:type="dxa"/>
                  <w:shd w:val="clear" w:color="auto" w:fill="E1DEE6"/>
                  <w:vAlign w:val="center"/>
                </w:tcPr>
                <w:p w14:paraId="1909F35C" w14:textId="77777777" w:rsidR="00E53F6D" w:rsidRPr="00AC1F14" w:rsidRDefault="00E53F6D" w:rsidP="00EC311E">
                  <w:pPr>
                    <w:pStyle w:val="TableSubhead"/>
                    <w:framePr w:hSpace="0" w:wrap="auto" w:vAnchor="margin" w:hAnchor="text" w:yAlign="inline"/>
                    <w:suppressOverlap w:val="0"/>
                  </w:pPr>
                  <w:r w:rsidRPr="00AC1F14">
                    <w:t>Use of photograph and filming</w:t>
                  </w:r>
                </w:p>
              </w:tc>
              <w:tc>
                <w:tcPr>
                  <w:tcW w:w="591" w:type="dxa"/>
                </w:tcPr>
                <w:p w14:paraId="2DC9D1FC" w14:textId="2EAADA5E" w:rsidR="00E53F6D" w:rsidRPr="00AC1F14" w:rsidRDefault="00080804" w:rsidP="00AC1F14">
                  <w:pPr>
                    <w:jc w:val="center"/>
                  </w:pPr>
                  <w:r>
                    <w:t>X</w:t>
                  </w:r>
                </w:p>
              </w:tc>
              <w:tc>
                <w:tcPr>
                  <w:tcW w:w="605" w:type="dxa"/>
                </w:tcPr>
                <w:p w14:paraId="328987EA" w14:textId="77777777" w:rsidR="00E53F6D" w:rsidRPr="00AC1F14" w:rsidRDefault="00E53F6D" w:rsidP="00AC1F14">
                  <w:pPr>
                    <w:jc w:val="center"/>
                  </w:pPr>
                </w:p>
              </w:tc>
            </w:tr>
            <w:tr w:rsidR="00EC311E" w:rsidRPr="00AC1F14" w14:paraId="5067CA10" w14:textId="77777777" w:rsidTr="0078164A">
              <w:trPr>
                <w:trHeight w:val="16"/>
              </w:trPr>
              <w:tc>
                <w:tcPr>
                  <w:tcW w:w="6074" w:type="dxa"/>
                  <w:shd w:val="clear" w:color="auto" w:fill="E1DEE6"/>
                  <w:vAlign w:val="center"/>
                </w:tcPr>
                <w:p w14:paraId="0DBCF0D9" w14:textId="77777777" w:rsidR="00E53F6D" w:rsidRPr="00AC1F14" w:rsidRDefault="00E53F6D" w:rsidP="00EC311E">
                  <w:pPr>
                    <w:pStyle w:val="TableSubhead"/>
                    <w:framePr w:hSpace="0" w:wrap="auto" w:vAnchor="margin" w:hAnchor="text" w:yAlign="inline"/>
                    <w:suppressOverlap w:val="0"/>
                  </w:pPr>
                  <w:r w:rsidRPr="00AC1F14">
                    <w:t>Anti-bullying</w:t>
                  </w:r>
                </w:p>
              </w:tc>
              <w:tc>
                <w:tcPr>
                  <w:tcW w:w="591" w:type="dxa"/>
                </w:tcPr>
                <w:p w14:paraId="24705B59" w14:textId="6B881DDD" w:rsidR="00E53F6D" w:rsidRPr="00AC1F14" w:rsidRDefault="00080804" w:rsidP="00AC1F14">
                  <w:pPr>
                    <w:jc w:val="center"/>
                  </w:pPr>
                  <w:r>
                    <w:t>X</w:t>
                  </w:r>
                </w:p>
              </w:tc>
              <w:tc>
                <w:tcPr>
                  <w:tcW w:w="605" w:type="dxa"/>
                </w:tcPr>
                <w:p w14:paraId="056D26C0" w14:textId="77777777" w:rsidR="00E53F6D" w:rsidRPr="00AC1F14" w:rsidRDefault="00E53F6D" w:rsidP="00AC1F14">
                  <w:pPr>
                    <w:jc w:val="center"/>
                  </w:pPr>
                </w:p>
              </w:tc>
            </w:tr>
            <w:tr w:rsidR="00EC311E" w:rsidRPr="00AC1F14" w14:paraId="0E6EBB16" w14:textId="77777777" w:rsidTr="0078164A">
              <w:trPr>
                <w:trHeight w:val="16"/>
              </w:trPr>
              <w:tc>
                <w:tcPr>
                  <w:tcW w:w="6074" w:type="dxa"/>
                  <w:shd w:val="clear" w:color="auto" w:fill="E1DEE6"/>
                  <w:vAlign w:val="center"/>
                </w:tcPr>
                <w:p w14:paraId="38BFB55C" w14:textId="77777777" w:rsidR="00E53F6D" w:rsidRPr="00AC1F14" w:rsidRDefault="00E53F6D" w:rsidP="00EC311E">
                  <w:pPr>
                    <w:pStyle w:val="TableSubhead"/>
                    <w:framePr w:hSpace="0" w:wrap="auto" w:vAnchor="margin" w:hAnchor="text" w:yAlign="inline"/>
                    <w:suppressOverlap w:val="0"/>
                  </w:pPr>
                  <w:r w:rsidRPr="00AC1F14">
                    <w:t xml:space="preserve">Code of Conduct, including acceptable behaviour </w:t>
                  </w:r>
                </w:p>
              </w:tc>
              <w:tc>
                <w:tcPr>
                  <w:tcW w:w="591" w:type="dxa"/>
                </w:tcPr>
                <w:p w14:paraId="2D9D5354" w14:textId="5FEE9FB1" w:rsidR="00E53F6D" w:rsidRPr="00AC1F14" w:rsidRDefault="00080804" w:rsidP="00AC1F14">
                  <w:pPr>
                    <w:jc w:val="center"/>
                  </w:pPr>
                  <w:r>
                    <w:t>X</w:t>
                  </w:r>
                </w:p>
              </w:tc>
              <w:tc>
                <w:tcPr>
                  <w:tcW w:w="605" w:type="dxa"/>
                </w:tcPr>
                <w:p w14:paraId="07928D3E" w14:textId="77777777" w:rsidR="00E53F6D" w:rsidRPr="00AC1F14" w:rsidRDefault="00E53F6D" w:rsidP="00AC1F14">
                  <w:pPr>
                    <w:jc w:val="center"/>
                  </w:pPr>
                </w:p>
              </w:tc>
            </w:tr>
            <w:tr w:rsidR="00EC311E" w:rsidRPr="00AC1F14" w14:paraId="60EA5C1F" w14:textId="77777777" w:rsidTr="0078164A">
              <w:trPr>
                <w:trHeight w:val="16"/>
              </w:trPr>
              <w:tc>
                <w:tcPr>
                  <w:tcW w:w="6074" w:type="dxa"/>
                  <w:shd w:val="clear" w:color="auto" w:fill="E1DEE6"/>
                  <w:vAlign w:val="center"/>
                </w:tcPr>
                <w:p w14:paraId="490BFD01" w14:textId="77777777" w:rsidR="00E53F6D" w:rsidRPr="00AC1F14" w:rsidRDefault="00E53F6D" w:rsidP="00EC311E">
                  <w:pPr>
                    <w:pStyle w:val="TableSubhead"/>
                    <w:framePr w:hSpace="0" w:wrap="auto" w:vAnchor="margin" w:hAnchor="text" w:yAlign="inline"/>
                    <w:suppressOverlap w:val="0"/>
                  </w:pPr>
                  <w:r w:rsidRPr="00AC1F14">
                    <w:t>Equality, diversity, and inclusion</w:t>
                  </w:r>
                </w:p>
              </w:tc>
              <w:tc>
                <w:tcPr>
                  <w:tcW w:w="591" w:type="dxa"/>
                </w:tcPr>
                <w:p w14:paraId="6BF5EA2D" w14:textId="6071459B" w:rsidR="00E53F6D" w:rsidRPr="00AC1F14" w:rsidRDefault="00080804" w:rsidP="00AC1F14">
                  <w:pPr>
                    <w:jc w:val="center"/>
                  </w:pPr>
                  <w:r>
                    <w:t>X</w:t>
                  </w:r>
                </w:p>
              </w:tc>
              <w:tc>
                <w:tcPr>
                  <w:tcW w:w="605" w:type="dxa"/>
                </w:tcPr>
                <w:p w14:paraId="54259FE1" w14:textId="77777777" w:rsidR="00E53F6D" w:rsidRPr="00AC1F14" w:rsidRDefault="00E53F6D" w:rsidP="00AC1F14">
                  <w:pPr>
                    <w:jc w:val="center"/>
                  </w:pPr>
                </w:p>
              </w:tc>
            </w:tr>
            <w:tr w:rsidR="00EC311E" w:rsidRPr="00AC1F14" w14:paraId="6756B9A7" w14:textId="77777777" w:rsidTr="0078164A">
              <w:trPr>
                <w:trHeight w:val="16"/>
              </w:trPr>
              <w:tc>
                <w:tcPr>
                  <w:tcW w:w="6074" w:type="dxa"/>
                  <w:shd w:val="clear" w:color="auto" w:fill="E1DEE6"/>
                  <w:vAlign w:val="center"/>
                </w:tcPr>
                <w:p w14:paraId="19DCF7D7" w14:textId="77777777" w:rsidR="00E53F6D" w:rsidRPr="00AC1F14" w:rsidRDefault="00E53F6D" w:rsidP="00EC311E">
                  <w:pPr>
                    <w:pStyle w:val="TableSubhead"/>
                    <w:framePr w:hSpace="0" w:wrap="auto" w:vAnchor="margin" w:hAnchor="text" w:yAlign="inline"/>
                    <w:suppressOverlap w:val="0"/>
                  </w:pPr>
                  <w:r w:rsidRPr="00AC1F14">
                    <w:t>Managing challenging behaviour</w:t>
                  </w:r>
                </w:p>
              </w:tc>
              <w:tc>
                <w:tcPr>
                  <w:tcW w:w="591" w:type="dxa"/>
                </w:tcPr>
                <w:p w14:paraId="4D1CC022" w14:textId="74883242" w:rsidR="00E53F6D" w:rsidRPr="00AC1F14" w:rsidRDefault="00080804" w:rsidP="00AC1F14">
                  <w:pPr>
                    <w:jc w:val="center"/>
                  </w:pPr>
                  <w:r>
                    <w:t>X</w:t>
                  </w:r>
                </w:p>
              </w:tc>
              <w:tc>
                <w:tcPr>
                  <w:tcW w:w="605" w:type="dxa"/>
                </w:tcPr>
                <w:p w14:paraId="6303A7B3" w14:textId="77777777" w:rsidR="00E53F6D" w:rsidRPr="00AC1F14" w:rsidRDefault="00E53F6D" w:rsidP="00AC1F14">
                  <w:pPr>
                    <w:jc w:val="center"/>
                  </w:pPr>
                </w:p>
              </w:tc>
            </w:tr>
            <w:tr w:rsidR="00EC311E" w:rsidRPr="00AC1F14" w14:paraId="02285932" w14:textId="77777777" w:rsidTr="0078164A">
              <w:trPr>
                <w:trHeight w:val="16"/>
              </w:trPr>
              <w:tc>
                <w:tcPr>
                  <w:tcW w:w="6074" w:type="dxa"/>
                  <w:shd w:val="clear" w:color="auto" w:fill="E1DEE6"/>
                  <w:vAlign w:val="center"/>
                </w:tcPr>
                <w:p w14:paraId="051D222C" w14:textId="77777777" w:rsidR="00E53F6D" w:rsidRPr="00AC1F14" w:rsidRDefault="00E53F6D" w:rsidP="00EC311E">
                  <w:pPr>
                    <w:pStyle w:val="TableSubhead"/>
                    <w:framePr w:hSpace="0" w:wrap="auto" w:vAnchor="margin" w:hAnchor="text" w:yAlign="inline"/>
                    <w:suppressOverlap w:val="0"/>
                  </w:pPr>
                  <w:r w:rsidRPr="00AC1F14">
                    <w:t xml:space="preserve">Matchday safeguarding plan </w:t>
                  </w:r>
                </w:p>
              </w:tc>
              <w:tc>
                <w:tcPr>
                  <w:tcW w:w="591" w:type="dxa"/>
                </w:tcPr>
                <w:p w14:paraId="49B4B80B" w14:textId="27FCFDD9" w:rsidR="00E53F6D" w:rsidRPr="00AC1F14" w:rsidRDefault="00080804" w:rsidP="00AC1F14">
                  <w:pPr>
                    <w:jc w:val="center"/>
                  </w:pPr>
                  <w:r>
                    <w:t>X</w:t>
                  </w:r>
                </w:p>
              </w:tc>
              <w:tc>
                <w:tcPr>
                  <w:tcW w:w="605" w:type="dxa"/>
                </w:tcPr>
                <w:p w14:paraId="35055178" w14:textId="77777777" w:rsidR="00E53F6D" w:rsidRPr="00AC1F14" w:rsidRDefault="00E53F6D" w:rsidP="00AC1F14">
                  <w:pPr>
                    <w:jc w:val="center"/>
                  </w:pPr>
                </w:p>
              </w:tc>
            </w:tr>
            <w:tr w:rsidR="00EC311E" w:rsidRPr="00AC1F14" w14:paraId="5CB7FDEE" w14:textId="77777777" w:rsidTr="0078164A">
              <w:trPr>
                <w:trHeight w:val="16"/>
              </w:trPr>
              <w:tc>
                <w:tcPr>
                  <w:tcW w:w="6074" w:type="dxa"/>
                  <w:shd w:val="clear" w:color="auto" w:fill="E1DEE6"/>
                  <w:vAlign w:val="center"/>
                </w:tcPr>
                <w:p w14:paraId="60F2818B" w14:textId="77777777" w:rsidR="00E53F6D" w:rsidRPr="00AC1F14" w:rsidRDefault="00E53F6D" w:rsidP="00EC311E">
                  <w:pPr>
                    <w:pStyle w:val="TableSubhead"/>
                    <w:framePr w:hSpace="0" w:wrap="auto" w:vAnchor="margin" w:hAnchor="text" w:yAlign="inline"/>
                    <w:suppressOverlap w:val="0"/>
                  </w:pPr>
                  <w:r w:rsidRPr="00AC1F14">
                    <w:t xml:space="preserve">Data/Information sharing </w:t>
                  </w:r>
                </w:p>
              </w:tc>
              <w:tc>
                <w:tcPr>
                  <w:tcW w:w="591" w:type="dxa"/>
                </w:tcPr>
                <w:p w14:paraId="52609C0C" w14:textId="2FA328A7" w:rsidR="00E53F6D" w:rsidRPr="00AC1F14" w:rsidRDefault="00080804" w:rsidP="00AC1F14">
                  <w:pPr>
                    <w:jc w:val="center"/>
                  </w:pPr>
                  <w:r>
                    <w:t>X</w:t>
                  </w:r>
                </w:p>
              </w:tc>
              <w:tc>
                <w:tcPr>
                  <w:tcW w:w="605" w:type="dxa"/>
                </w:tcPr>
                <w:p w14:paraId="5F4F4E13" w14:textId="77777777" w:rsidR="00E53F6D" w:rsidRPr="00AC1F14" w:rsidRDefault="00E53F6D" w:rsidP="00AC1F14">
                  <w:pPr>
                    <w:jc w:val="center"/>
                  </w:pPr>
                </w:p>
              </w:tc>
            </w:tr>
            <w:tr w:rsidR="00EC311E" w:rsidRPr="00AC1F14" w14:paraId="428D70D8" w14:textId="77777777" w:rsidTr="0078164A">
              <w:trPr>
                <w:trHeight w:val="16"/>
              </w:trPr>
              <w:tc>
                <w:tcPr>
                  <w:tcW w:w="6074" w:type="dxa"/>
                  <w:shd w:val="clear" w:color="auto" w:fill="E1DEE6"/>
                  <w:vAlign w:val="center"/>
                </w:tcPr>
                <w:p w14:paraId="19957373" w14:textId="77777777" w:rsidR="00E53F6D" w:rsidRPr="00AC1F14" w:rsidRDefault="00E53F6D" w:rsidP="00EC311E">
                  <w:pPr>
                    <w:pStyle w:val="TableSubhead"/>
                    <w:framePr w:hSpace="0" w:wrap="auto" w:vAnchor="margin" w:hAnchor="text" w:yAlign="inline"/>
                    <w:suppressOverlap w:val="0"/>
                  </w:pPr>
                  <w:r w:rsidRPr="00AC1F14">
                    <w:t>Complaints</w:t>
                  </w:r>
                </w:p>
              </w:tc>
              <w:tc>
                <w:tcPr>
                  <w:tcW w:w="591" w:type="dxa"/>
                </w:tcPr>
                <w:p w14:paraId="157AB582" w14:textId="215B58B3" w:rsidR="00E53F6D" w:rsidRPr="00AC1F14" w:rsidRDefault="00080804" w:rsidP="00AC1F14">
                  <w:pPr>
                    <w:jc w:val="center"/>
                  </w:pPr>
                  <w:r>
                    <w:t>X</w:t>
                  </w:r>
                </w:p>
              </w:tc>
              <w:tc>
                <w:tcPr>
                  <w:tcW w:w="605" w:type="dxa"/>
                </w:tcPr>
                <w:p w14:paraId="1F91EE95" w14:textId="77777777" w:rsidR="00E53F6D" w:rsidRPr="00AC1F14" w:rsidRDefault="00E53F6D" w:rsidP="00AC1F14">
                  <w:pPr>
                    <w:jc w:val="center"/>
                  </w:pPr>
                </w:p>
              </w:tc>
            </w:tr>
            <w:tr w:rsidR="00EC311E" w:rsidRPr="00AC1F14" w14:paraId="0A813837" w14:textId="77777777" w:rsidTr="0078164A">
              <w:trPr>
                <w:trHeight w:val="16"/>
              </w:trPr>
              <w:tc>
                <w:tcPr>
                  <w:tcW w:w="6074" w:type="dxa"/>
                  <w:shd w:val="clear" w:color="auto" w:fill="E1DEE6"/>
                  <w:vAlign w:val="center"/>
                </w:tcPr>
                <w:p w14:paraId="761FA06C" w14:textId="77777777" w:rsidR="00EC311E" w:rsidRPr="00AC1F14" w:rsidRDefault="00EC311E" w:rsidP="00EC311E">
                  <w:pPr>
                    <w:pStyle w:val="TableSubhead"/>
                    <w:framePr w:hSpace="0" w:wrap="auto" w:vAnchor="margin" w:hAnchor="text" w:yAlign="inline"/>
                    <w:suppressOverlap w:val="0"/>
                  </w:pPr>
                </w:p>
              </w:tc>
              <w:tc>
                <w:tcPr>
                  <w:tcW w:w="591" w:type="dxa"/>
                </w:tcPr>
                <w:p w14:paraId="365A4998" w14:textId="77777777" w:rsidR="00EC311E" w:rsidRPr="00AC1F14" w:rsidRDefault="00EC311E" w:rsidP="00AC1F14">
                  <w:pPr>
                    <w:jc w:val="center"/>
                  </w:pPr>
                </w:p>
              </w:tc>
              <w:tc>
                <w:tcPr>
                  <w:tcW w:w="605" w:type="dxa"/>
                </w:tcPr>
                <w:p w14:paraId="40C61786" w14:textId="77777777" w:rsidR="00EC311E" w:rsidRPr="00AC1F14" w:rsidRDefault="00EC311E" w:rsidP="00AC1F14">
                  <w:pPr>
                    <w:jc w:val="center"/>
                  </w:pPr>
                </w:p>
              </w:tc>
            </w:tr>
          </w:tbl>
          <w:p w14:paraId="36FDECF4" w14:textId="77777777" w:rsidR="00E53F6D" w:rsidRPr="00AC1F14" w:rsidRDefault="00E53F6D" w:rsidP="00EC311E"/>
        </w:tc>
        <w:tc>
          <w:tcPr>
            <w:tcW w:w="2372" w:type="pct"/>
            <w:gridSpan w:val="2"/>
          </w:tcPr>
          <w:tbl>
            <w:tblPr>
              <w:tblStyle w:val="TableGrid"/>
              <w:tblW w:w="7258" w:type="dxa"/>
              <w:tblInd w:w="1" w:type="dxa"/>
              <w:tblCellMar>
                <w:top w:w="57" w:type="dxa"/>
                <w:bottom w:w="57" w:type="dxa"/>
              </w:tblCellMar>
              <w:tblLook w:val="04A0" w:firstRow="1" w:lastRow="0" w:firstColumn="1" w:lastColumn="0" w:noHBand="0" w:noVBand="1"/>
            </w:tblPr>
            <w:tblGrid>
              <w:gridCol w:w="1235"/>
              <w:gridCol w:w="6023"/>
            </w:tblGrid>
            <w:tr w:rsidR="00EC311E" w:rsidRPr="00AC1F14" w14:paraId="16395616" w14:textId="77777777" w:rsidTr="0078164A">
              <w:trPr>
                <w:trHeight w:val="73"/>
              </w:trPr>
              <w:tc>
                <w:tcPr>
                  <w:tcW w:w="7258" w:type="dxa"/>
                  <w:gridSpan w:val="2"/>
                  <w:shd w:val="clear" w:color="auto" w:fill="17223E"/>
                </w:tcPr>
                <w:p w14:paraId="626D4D3F" w14:textId="507D72A5" w:rsidR="00EC311E" w:rsidRPr="00AC1F14" w:rsidRDefault="00AC1F14" w:rsidP="00AC1F14">
                  <w:pPr>
                    <w:pStyle w:val="TABLEHEADER1"/>
                  </w:pPr>
                  <w:r w:rsidRPr="006940F9">
                    <w:rPr>
                      <w:rFonts w:cstheme="minorHAnsi"/>
                      <w:bCs/>
                      <w:caps/>
                      <w:szCs w:val="20"/>
                    </w:rPr>
                    <w:t>club welfare officer (Adult teams)</w:t>
                  </w:r>
                </w:p>
              </w:tc>
            </w:tr>
            <w:tr w:rsidR="00EC311E" w:rsidRPr="00AC1F14" w14:paraId="348B9FE9" w14:textId="77777777" w:rsidTr="0078164A">
              <w:trPr>
                <w:trHeight w:val="317"/>
              </w:trPr>
              <w:tc>
                <w:tcPr>
                  <w:tcW w:w="1235" w:type="dxa"/>
                  <w:shd w:val="clear" w:color="auto" w:fill="E1DEE6"/>
                </w:tcPr>
                <w:p w14:paraId="30A8488F" w14:textId="3502F87F" w:rsidR="00EC311E" w:rsidRPr="00AC1F14" w:rsidRDefault="00EC311E" w:rsidP="00EC311E">
                  <w:pPr>
                    <w:pStyle w:val="TableSubhead"/>
                    <w:framePr w:hSpace="0" w:wrap="auto" w:vAnchor="margin" w:hAnchor="text" w:yAlign="inline"/>
                    <w:suppressOverlap w:val="0"/>
                  </w:pPr>
                  <w:r w:rsidRPr="00AC1F14">
                    <w:t>Name:</w:t>
                  </w:r>
                </w:p>
              </w:tc>
              <w:tc>
                <w:tcPr>
                  <w:tcW w:w="6022" w:type="dxa"/>
                </w:tcPr>
                <w:p w14:paraId="42F46320" w14:textId="53F5C2C6" w:rsidR="00EC311E" w:rsidRPr="00AC1F14" w:rsidRDefault="00D115AA" w:rsidP="00F627F8">
                  <w:r>
                    <w:t>Shaun Gluyas</w:t>
                  </w:r>
                </w:p>
              </w:tc>
            </w:tr>
            <w:tr w:rsidR="00EC311E" w:rsidRPr="00AC1F14" w14:paraId="2BE0467E" w14:textId="77777777" w:rsidTr="0078164A">
              <w:trPr>
                <w:trHeight w:val="296"/>
              </w:trPr>
              <w:tc>
                <w:tcPr>
                  <w:tcW w:w="1235" w:type="dxa"/>
                  <w:shd w:val="clear" w:color="auto" w:fill="E1DEE6"/>
                </w:tcPr>
                <w:p w14:paraId="1F515166" w14:textId="702E2309" w:rsidR="00EC311E" w:rsidRPr="00AC1F14" w:rsidRDefault="00EC311E" w:rsidP="00EC311E">
                  <w:pPr>
                    <w:pStyle w:val="TableSubhead"/>
                    <w:framePr w:hSpace="0" w:wrap="auto" w:vAnchor="margin" w:hAnchor="text" w:yAlign="inline"/>
                    <w:suppressOverlap w:val="0"/>
                  </w:pPr>
                  <w:r w:rsidRPr="00AC1F14">
                    <w:t>Email:</w:t>
                  </w:r>
                </w:p>
              </w:tc>
              <w:tc>
                <w:tcPr>
                  <w:tcW w:w="6022" w:type="dxa"/>
                </w:tcPr>
                <w:p w14:paraId="0DAC73B9" w14:textId="6FA7002B" w:rsidR="00EC311E" w:rsidRPr="00AC1F14" w:rsidRDefault="00D115AA" w:rsidP="00F627F8">
                  <w:r>
                    <w:t>Shaun.Gluyas@Hartpury.ac.uk</w:t>
                  </w:r>
                </w:p>
              </w:tc>
            </w:tr>
            <w:tr w:rsidR="00EC311E" w:rsidRPr="00AC1F14" w14:paraId="2E15EB89" w14:textId="77777777" w:rsidTr="0078164A">
              <w:trPr>
                <w:trHeight w:val="287"/>
              </w:trPr>
              <w:tc>
                <w:tcPr>
                  <w:tcW w:w="1235" w:type="dxa"/>
                  <w:shd w:val="clear" w:color="auto" w:fill="E1DEE6"/>
                </w:tcPr>
                <w:p w14:paraId="62FE98E9" w14:textId="184D7FD7" w:rsidR="00EC311E" w:rsidRPr="00AC1F14" w:rsidRDefault="00EC311E" w:rsidP="00EC311E">
                  <w:pPr>
                    <w:pStyle w:val="TableSubhead"/>
                    <w:framePr w:hSpace="0" w:wrap="auto" w:vAnchor="margin" w:hAnchor="text" w:yAlign="inline"/>
                    <w:suppressOverlap w:val="0"/>
                  </w:pPr>
                  <w:r w:rsidRPr="00AC1F14">
                    <w:t>Phone:</w:t>
                  </w:r>
                </w:p>
              </w:tc>
              <w:tc>
                <w:tcPr>
                  <w:tcW w:w="6022" w:type="dxa"/>
                </w:tcPr>
                <w:p w14:paraId="5C3D132F" w14:textId="72013336" w:rsidR="00EC311E" w:rsidRPr="00AC1F14" w:rsidRDefault="00D115AA" w:rsidP="00F627F8">
                  <w:r>
                    <w:t>01452 70</w:t>
                  </w:r>
                  <w:r w:rsidR="00153786">
                    <w:t>2147</w:t>
                  </w:r>
                </w:p>
              </w:tc>
            </w:tr>
          </w:tbl>
          <w:p w14:paraId="23FEDD83" w14:textId="77777777" w:rsidR="00E53F6D" w:rsidRPr="00AC1F14" w:rsidRDefault="00E53F6D"/>
          <w:tbl>
            <w:tblPr>
              <w:tblStyle w:val="TableGrid"/>
              <w:tblW w:w="7272" w:type="dxa"/>
              <w:tblInd w:w="1" w:type="dxa"/>
              <w:tblCellMar>
                <w:top w:w="57" w:type="dxa"/>
                <w:bottom w:w="57" w:type="dxa"/>
              </w:tblCellMar>
              <w:tblLook w:val="04A0" w:firstRow="1" w:lastRow="0" w:firstColumn="1" w:lastColumn="0" w:noHBand="0" w:noVBand="1"/>
            </w:tblPr>
            <w:tblGrid>
              <w:gridCol w:w="1235"/>
              <w:gridCol w:w="6037"/>
            </w:tblGrid>
            <w:tr w:rsidR="00EC311E" w:rsidRPr="00AC1F14" w14:paraId="021DD581" w14:textId="77777777" w:rsidTr="0078164A">
              <w:trPr>
                <w:trHeight w:val="73"/>
              </w:trPr>
              <w:tc>
                <w:tcPr>
                  <w:tcW w:w="7272" w:type="dxa"/>
                  <w:gridSpan w:val="2"/>
                  <w:shd w:val="clear" w:color="auto" w:fill="17223E"/>
                </w:tcPr>
                <w:p w14:paraId="6FE6BE42" w14:textId="79EEB07B" w:rsidR="00EC311E" w:rsidRPr="00AC1F14" w:rsidRDefault="00EC311E" w:rsidP="00EC311E">
                  <w:pPr>
                    <w:pStyle w:val="TABLEHEADER1"/>
                  </w:pPr>
                  <w:r w:rsidRPr="00AC1F14">
                    <w:t>CLUB BOARD SAFEGUARDING CHAMPION</w:t>
                  </w:r>
                </w:p>
              </w:tc>
            </w:tr>
            <w:tr w:rsidR="00EC311E" w:rsidRPr="00AC1F14" w14:paraId="4BA0C76E" w14:textId="77777777" w:rsidTr="0078164A">
              <w:trPr>
                <w:trHeight w:val="317"/>
              </w:trPr>
              <w:tc>
                <w:tcPr>
                  <w:tcW w:w="1235" w:type="dxa"/>
                  <w:shd w:val="clear" w:color="auto" w:fill="E1DEE6"/>
                </w:tcPr>
                <w:p w14:paraId="4D945C27" w14:textId="77777777" w:rsidR="00EC311E" w:rsidRPr="00AC1F14" w:rsidRDefault="00EC311E" w:rsidP="00EC311E">
                  <w:pPr>
                    <w:pStyle w:val="TableSubhead"/>
                    <w:framePr w:hSpace="0" w:wrap="auto" w:vAnchor="margin" w:hAnchor="text" w:yAlign="inline"/>
                    <w:suppressOverlap w:val="0"/>
                  </w:pPr>
                  <w:r w:rsidRPr="00AC1F14">
                    <w:t>Name:</w:t>
                  </w:r>
                </w:p>
              </w:tc>
              <w:tc>
                <w:tcPr>
                  <w:tcW w:w="6036" w:type="dxa"/>
                </w:tcPr>
                <w:p w14:paraId="4FA0170A" w14:textId="29BAAC12" w:rsidR="00EC311E" w:rsidRPr="00AC1F14" w:rsidRDefault="00D115AA" w:rsidP="00F627F8">
                  <w:r>
                    <w:t>Chris Knowles</w:t>
                  </w:r>
                </w:p>
              </w:tc>
            </w:tr>
            <w:tr w:rsidR="00EC311E" w:rsidRPr="00AC1F14" w14:paraId="0B758D6B" w14:textId="77777777" w:rsidTr="0078164A">
              <w:trPr>
                <w:trHeight w:val="296"/>
              </w:trPr>
              <w:tc>
                <w:tcPr>
                  <w:tcW w:w="1235" w:type="dxa"/>
                  <w:shd w:val="clear" w:color="auto" w:fill="E1DEE6"/>
                </w:tcPr>
                <w:p w14:paraId="720F96E8" w14:textId="77777777" w:rsidR="00EC311E" w:rsidRPr="00AC1F14" w:rsidRDefault="00EC311E" w:rsidP="00EC311E">
                  <w:pPr>
                    <w:pStyle w:val="TableSubhead"/>
                    <w:framePr w:hSpace="0" w:wrap="auto" w:vAnchor="margin" w:hAnchor="text" w:yAlign="inline"/>
                    <w:suppressOverlap w:val="0"/>
                  </w:pPr>
                  <w:r w:rsidRPr="00AC1F14">
                    <w:t>Email:</w:t>
                  </w:r>
                </w:p>
              </w:tc>
              <w:tc>
                <w:tcPr>
                  <w:tcW w:w="6036" w:type="dxa"/>
                </w:tcPr>
                <w:p w14:paraId="5B1D3B37" w14:textId="664A7110" w:rsidR="00EC311E" w:rsidRPr="00AC1F14" w:rsidRDefault="00D115AA" w:rsidP="00F627F8">
                  <w:r>
                    <w:t>Christopher.knolwes2@hartpury.ac.uk</w:t>
                  </w:r>
                </w:p>
              </w:tc>
            </w:tr>
            <w:tr w:rsidR="00EC311E" w:rsidRPr="00AC1F14" w14:paraId="7A1E7F8B" w14:textId="77777777" w:rsidTr="0078164A">
              <w:trPr>
                <w:trHeight w:val="287"/>
              </w:trPr>
              <w:tc>
                <w:tcPr>
                  <w:tcW w:w="1235" w:type="dxa"/>
                  <w:shd w:val="clear" w:color="auto" w:fill="E1DEE6"/>
                </w:tcPr>
                <w:p w14:paraId="37BEEC95" w14:textId="77777777" w:rsidR="00EC311E" w:rsidRPr="00AC1F14" w:rsidRDefault="00EC311E" w:rsidP="00EC311E">
                  <w:pPr>
                    <w:pStyle w:val="TableSubhead"/>
                    <w:framePr w:hSpace="0" w:wrap="auto" w:vAnchor="margin" w:hAnchor="text" w:yAlign="inline"/>
                    <w:suppressOverlap w:val="0"/>
                  </w:pPr>
                  <w:r w:rsidRPr="00AC1F14">
                    <w:t>Phone:</w:t>
                  </w:r>
                </w:p>
              </w:tc>
              <w:tc>
                <w:tcPr>
                  <w:tcW w:w="6036" w:type="dxa"/>
                </w:tcPr>
                <w:p w14:paraId="3286D823" w14:textId="504F9DFE" w:rsidR="00EC311E" w:rsidRPr="00AC1F14" w:rsidRDefault="00D115AA" w:rsidP="00F627F8">
                  <w:r>
                    <w:t>01452 702633</w:t>
                  </w:r>
                </w:p>
              </w:tc>
            </w:tr>
          </w:tbl>
          <w:p w14:paraId="46780FDA" w14:textId="77777777" w:rsidR="00EC311E" w:rsidRPr="00AC1F14" w:rsidRDefault="00EC311E"/>
        </w:tc>
      </w:tr>
    </w:tbl>
    <w:p w14:paraId="7CACCB03" w14:textId="77777777" w:rsidR="0078164A" w:rsidRDefault="00EC311E" w:rsidP="0078164A">
      <w:r>
        <w:br w:type="page"/>
      </w:r>
    </w:p>
    <w:p w14:paraId="07C26C1C" w14:textId="5E04E407" w:rsidR="00E80CC0" w:rsidRPr="00DB6F6B" w:rsidRDefault="00AC1F14" w:rsidP="0078164A">
      <w:pPr>
        <w:rPr>
          <w:rFonts w:ascii="FS Jack" w:hAnsi="FS Jack" w:cstheme="minorHAnsi"/>
          <w:b/>
          <w:bCs/>
        </w:rPr>
      </w:pPr>
      <w:r w:rsidRPr="00776638">
        <w:rPr>
          <w:rFonts w:ascii="FS Jack" w:hAnsi="FS Jack"/>
          <w:b/>
          <w:bCs/>
          <w:color w:val="17223E"/>
          <w:sz w:val="28"/>
          <w:szCs w:val="28"/>
        </w:rPr>
        <w:lastRenderedPageBreak/>
        <w:t xml:space="preserve">PART </w:t>
      </w:r>
      <w:r>
        <w:rPr>
          <w:rFonts w:ascii="FS Jack" w:hAnsi="FS Jack"/>
          <w:b/>
          <w:bCs/>
          <w:color w:val="17223E"/>
          <w:sz w:val="28"/>
          <w:szCs w:val="28"/>
        </w:rPr>
        <w:t>B</w:t>
      </w:r>
      <w:r w:rsidRPr="00776638">
        <w:rPr>
          <w:rFonts w:ascii="FS Jack" w:hAnsi="FS Jack"/>
          <w:b/>
          <w:bCs/>
          <w:color w:val="17223E"/>
          <w:sz w:val="28"/>
          <w:szCs w:val="28"/>
        </w:rPr>
        <w:t>:</w:t>
      </w:r>
      <w:r w:rsidRPr="00776638">
        <w:rPr>
          <w:rFonts w:ascii="FS Jack" w:hAnsi="FS Jack"/>
          <w:color w:val="17223E"/>
          <w:sz w:val="28"/>
          <w:szCs w:val="28"/>
        </w:rPr>
        <w:t xml:space="preserve"> </w:t>
      </w:r>
      <w:r w:rsidR="00686CDE" w:rsidRPr="00AC1F14">
        <w:rPr>
          <w:rFonts w:ascii="FS Jack" w:hAnsi="FS Jack"/>
          <w:color w:val="17223E"/>
          <w:sz w:val="28"/>
          <w:szCs w:val="28"/>
        </w:rPr>
        <w:t>SAFEGUARDING RISK ASSESSMENT</w:t>
      </w:r>
    </w:p>
    <w:tbl>
      <w:tblPr>
        <w:tblStyle w:val="TableGrid"/>
        <w:tblW w:w="26959" w:type="dxa"/>
        <w:tblInd w:w="-10" w:type="dxa"/>
        <w:tblLayout w:type="fixed"/>
        <w:tblCellMar>
          <w:top w:w="57" w:type="dxa"/>
          <w:bottom w:w="57" w:type="dxa"/>
        </w:tblCellMar>
        <w:tblLook w:val="04A0" w:firstRow="1" w:lastRow="0" w:firstColumn="1" w:lastColumn="0" w:noHBand="0" w:noVBand="1"/>
      </w:tblPr>
      <w:tblGrid>
        <w:gridCol w:w="1764"/>
        <w:gridCol w:w="15"/>
        <w:gridCol w:w="2932"/>
        <w:gridCol w:w="11"/>
        <w:gridCol w:w="941"/>
        <w:gridCol w:w="4671"/>
        <w:gridCol w:w="1705"/>
        <w:gridCol w:w="15"/>
        <w:gridCol w:w="989"/>
        <w:gridCol w:w="1977"/>
        <w:gridCol w:w="11"/>
        <w:gridCol w:w="1988"/>
        <w:gridCol w:w="1988"/>
        <w:gridCol w:w="1988"/>
        <w:gridCol w:w="1988"/>
        <w:gridCol w:w="1988"/>
        <w:gridCol w:w="1988"/>
      </w:tblGrid>
      <w:tr w:rsidR="00512B6A" w:rsidRPr="00DB6F6B" w14:paraId="7AB31E84" w14:textId="77777777" w:rsidTr="00235EF7">
        <w:trPr>
          <w:gridAfter w:val="7"/>
          <w:wAfter w:w="11939" w:type="dxa"/>
          <w:trHeight w:val="710"/>
          <w:tblHeader/>
        </w:trPr>
        <w:tc>
          <w:tcPr>
            <w:tcW w:w="1779" w:type="dxa"/>
            <w:gridSpan w:val="2"/>
            <w:tcBorders>
              <w:top w:val="single" w:sz="4" w:space="0" w:color="17223E"/>
              <w:left w:val="single" w:sz="4" w:space="0" w:color="17223E"/>
              <w:bottom w:val="single" w:sz="4" w:space="0" w:color="17223E"/>
              <w:right w:val="single" w:sz="4" w:space="0" w:color="FFFFFF" w:themeColor="background1"/>
            </w:tcBorders>
            <w:shd w:val="clear" w:color="auto" w:fill="17223E"/>
          </w:tcPr>
          <w:p w14:paraId="48BA334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bookmarkStart w:id="1" w:name="_Hlk163639261"/>
            <w:r w:rsidRPr="00AC1F14">
              <w:rPr>
                <w:bCs/>
                <w:caps/>
                <w:color w:val="FFFFFF" w:themeColor="background1"/>
                <w:kern w:val="0"/>
                <w:szCs w:val="20"/>
                <w14:textOutline w14:w="9525" w14:cap="rnd" w14:cmpd="sng" w14:algn="ctr">
                  <w14:noFill/>
                  <w14:prstDash w14:val="solid"/>
                  <w14:bevel/>
                </w14:textOutline>
              </w:rPr>
              <w:t xml:space="preserve">Area of Concern </w:t>
            </w:r>
          </w:p>
        </w:tc>
        <w:tc>
          <w:tcPr>
            <w:tcW w:w="2932" w:type="dxa"/>
            <w:tcBorders>
              <w:top w:val="nil"/>
              <w:left w:val="single" w:sz="4" w:space="0" w:color="FFFFFF" w:themeColor="background1"/>
              <w:bottom w:val="nil"/>
              <w:right w:val="single" w:sz="4" w:space="0" w:color="FFFFFF" w:themeColor="background1"/>
            </w:tcBorders>
            <w:shd w:val="clear" w:color="auto" w:fill="17223E"/>
          </w:tcPr>
          <w:p w14:paraId="2A4D3096" w14:textId="693C835F" w:rsidR="00B835EA"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What are the </w:t>
            </w:r>
            <w:r w:rsidR="00B835EA" w:rsidRPr="00AC1F14">
              <w:rPr>
                <w:bCs/>
                <w:caps/>
                <w:color w:val="FFFFFF" w:themeColor="background1"/>
                <w:kern w:val="0"/>
                <w:szCs w:val="20"/>
                <w14:textOutline w14:w="9525" w14:cap="rnd" w14:cmpd="sng" w14:algn="ctr">
                  <w14:noFill/>
                  <w14:prstDash w14:val="solid"/>
                  <w14:bevel/>
                </w14:textOutline>
              </w:rPr>
              <w:t>possible r</w:t>
            </w:r>
            <w:r w:rsidRPr="00AC1F14">
              <w:rPr>
                <w:bCs/>
                <w:caps/>
                <w:color w:val="FFFFFF" w:themeColor="background1"/>
                <w:kern w:val="0"/>
                <w:szCs w:val="20"/>
                <w14:textOutline w14:w="9525" w14:cap="rnd" w14:cmpd="sng" w14:algn="ctr">
                  <w14:noFill/>
                  <w14:prstDash w14:val="solid"/>
                  <w14:bevel/>
                </w14:textOutline>
              </w:rPr>
              <w:t>isk</w:t>
            </w:r>
            <w:r w:rsidR="007B529B" w:rsidRPr="00AC1F14">
              <w:rPr>
                <w:bCs/>
                <w:caps/>
                <w:color w:val="FFFFFF" w:themeColor="background1"/>
                <w:kern w:val="0"/>
                <w:szCs w:val="20"/>
                <w14:textOutline w14:w="9525" w14:cap="rnd" w14:cmpd="sng" w14:algn="ctr">
                  <w14:noFill/>
                  <w14:prstDash w14:val="solid"/>
                  <w14:bevel/>
                </w14:textOutline>
              </w:rPr>
              <w:t>s</w:t>
            </w:r>
            <w:r w:rsidRPr="00AC1F14">
              <w:rPr>
                <w:bCs/>
                <w:caps/>
                <w:color w:val="FFFFFF" w:themeColor="background1"/>
                <w:kern w:val="0"/>
                <w:szCs w:val="20"/>
                <w14:textOutline w14:w="9525" w14:cap="rnd" w14:cmpd="sng" w14:algn="ctr">
                  <w14:noFill/>
                  <w14:prstDash w14:val="solid"/>
                  <w14:bevel/>
                </w14:textOutline>
              </w:rPr>
              <w:t xml:space="preserve"> to children </w:t>
            </w:r>
            <w:r w:rsidR="00B835EA" w:rsidRPr="00AC1F14">
              <w:rPr>
                <w:bCs/>
                <w:caps/>
                <w:color w:val="FFFFFF" w:themeColor="background1"/>
                <w:kern w:val="0"/>
                <w:szCs w:val="20"/>
                <w14:textOutline w14:w="9525" w14:cap="rnd" w14:cmpd="sng" w14:algn="ctr">
                  <w14:noFill/>
                  <w14:prstDash w14:val="solid"/>
                  <w14:bevel/>
                </w14:textOutline>
              </w:rPr>
              <w:t>(</w:t>
            </w:r>
            <w:r w:rsidR="007B529B" w:rsidRPr="00AC1F14">
              <w:rPr>
                <w:bCs/>
                <w:caps/>
                <w:color w:val="FFFFFF" w:themeColor="background1"/>
                <w:kern w:val="0"/>
                <w:szCs w:val="20"/>
                <w14:textOutline w14:w="9525" w14:cap="rnd" w14:cmpd="sng" w14:algn="ctr">
                  <w14:noFill/>
                  <w14:prstDash w14:val="solid"/>
                  <w14:bevel/>
                </w14:textOutline>
              </w:rPr>
              <w:t>U</w:t>
            </w:r>
            <w:r w:rsidR="00B835EA" w:rsidRPr="00AC1F14">
              <w:rPr>
                <w:bCs/>
                <w:caps/>
                <w:color w:val="FFFFFF" w:themeColor="background1"/>
                <w:kern w:val="0"/>
                <w:szCs w:val="20"/>
                <w14:textOutline w14:w="9525" w14:cap="rnd" w14:cmpd="sng" w14:algn="ctr">
                  <w14:noFill/>
                  <w14:prstDash w14:val="solid"/>
                  <w14:bevel/>
                </w14:textOutline>
              </w:rPr>
              <w:t xml:space="preserve">18s) </w:t>
            </w:r>
            <w:r w:rsidRPr="00AC1F14">
              <w:rPr>
                <w:bCs/>
                <w:caps/>
                <w:color w:val="FFFFFF" w:themeColor="background1"/>
                <w:kern w:val="0"/>
                <w:szCs w:val="20"/>
                <w14:textOutline w14:w="9525" w14:cap="rnd" w14:cmpd="sng" w14:algn="ctr">
                  <w14:noFill/>
                  <w14:prstDash w14:val="solid"/>
                  <w14:bevel/>
                </w14:textOutline>
              </w:rPr>
              <w:t xml:space="preserve">/ Adults </w:t>
            </w:r>
            <w:r w:rsidR="00B835EA" w:rsidRPr="00AC1F14">
              <w:rPr>
                <w:bCs/>
                <w:caps/>
                <w:color w:val="FFFFFF" w:themeColor="background1"/>
                <w:kern w:val="0"/>
                <w:szCs w:val="20"/>
                <w14:textOutline w14:w="9525" w14:cap="rnd" w14:cmpd="sng" w14:algn="ctr">
                  <w14:noFill/>
                  <w14:prstDash w14:val="solid"/>
                  <w14:bevel/>
                </w14:textOutline>
              </w:rPr>
              <w:t xml:space="preserve">at </w:t>
            </w:r>
            <w:r w:rsidR="009E06BE" w:rsidRPr="00AC1F14">
              <w:rPr>
                <w:bCs/>
                <w:caps/>
                <w:color w:val="FFFFFF" w:themeColor="background1"/>
                <w:kern w:val="0"/>
                <w:szCs w:val="20"/>
                <w14:textOutline w14:w="9525" w14:cap="rnd" w14:cmpd="sng" w14:algn="ctr">
                  <w14:noFill/>
                  <w14:prstDash w14:val="solid"/>
                  <w14:bevel/>
                </w14:textOutline>
              </w:rPr>
              <w:t>R</w:t>
            </w:r>
            <w:r w:rsidR="00B835EA" w:rsidRPr="00AC1F14">
              <w:rPr>
                <w:bCs/>
                <w:caps/>
                <w:color w:val="FFFFFF" w:themeColor="background1"/>
                <w:kern w:val="0"/>
                <w:szCs w:val="20"/>
                <w14:textOutline w14:w="9525" w14:cap="rnd" w14:cmpd="sng" w14:algn="ctr">
                  <w14:noFill/>
                  <w14:prstDash w14:val="solid"/>
                  <w14:bevel/>
                </w14:textOutline>
              </w:rPr>
              <w:t xml:space="preserve">isk of Harm. </w:t>
            </w:r>
          </w:p>
        </w:tc>
        <w:tc>
          <w:tcPr>
            <w:tcW w:w="952" w:type="dxa"/>
            <w:gridSpan w:val="2"/>
            <w:tcBorders>
              <w:top w:val="nil"/>
              <w:left w:val="single" w:sz="4" w:space="0" w:color="FFFFFF" w:themeColor="background1"/>
              <w:bottom w:val="nil"/>
              <w:right w:val="single" w:sz="4" w:space="0" w:color="FFFFFF" w:themeColor="background1"/>
            </w:tcBorders>
            <w:shd w:val="clear" w:color="auto" w:fill="17223E"/>
          </w:tcPr>
          <w:p w14:paraId="6E4DBA8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Risk </w:t>
            </w:r>
          </w:p>
          <w:p w14:paraId="36F9337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4671" w:type="dxa"/>
            <w:tcBorders>
              <w:top w:val="nil"/>
              <w:left w:val="single" w:sz="4" w:space="0" w:color="FFFFFF" w:themeColor="background1"/>
              <w:bottom w:val="nil"/>
              <w:right w:val="single" w:sz="4" w:space="0" w:color="FFFFFF" w:themeColor="background1"/>
            </w:tcBorders>
            <w:shd w:val="clear" w:color="auto" w:fill="17223E"/>
          </w:tcPr>
          <w:p w14:paraId="1139450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Action to reduce or remove the risk / concern</w:t>
            </w:r>
            <w:r w:rsidR="00B835EA" w:rsidRPr="00AC1F14">
              <w:rPr>
                <w:bCs/>
                <w:caps/>
                <w:color w:val="FFFFFF" w:themeColor="background1"/>
                <w:kern w:val="0"/>
                <w:szCs w:val="20"/>
                <w14:textOutline w14:w="9525" w14:cap="rnd" w14:cmpd="sng" w14:algn="ctr">
                  <w14:noFill/>
                  <w14:prstDash w14:val="solid"/>
                  <w14:bevel/>
                </w14:textOutline>
              </w:rPr>
              <w:t>s?</w:t>
            </w:r>
          </w:p>
        </w:tc>
        <w:tc>
          <w:tcPr>
            <w:tcW w:w="1705" w:type="dxa"/>
            <w:tcBorders>
              <w:top w:val="nil"/>
              <w:left w:val="single" w:sz="4" w:space="0" w:color="FFFFFF" w:themeColor="background1"/>
              <w:bottom w:val="nil"/>
              <w:right w:val="single" w:sz="4" w:space="0" w:color="FFFFFF" w:themeColor="background1"/>
            </w:tcBorders>
            <w:shd w:val="clear" w:color="auto" w:fill="17223E"/>
          </w:tcPr>
          <w:p w14:paraId="5D194E9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Responsibility </w:t>
            </w:r>
          </w:p>
        </w:tc>
        <w:tc>
          <w:tcPr>
            <w:tcW w:w="1004" w:type="dxa"/>
            <w:gridSpan w:val="2"/>
            <w:tcBorders>
              <w:top w:val="nil"/>
              <w:left w:val="single" w:sz="4" w:space="0" w:color="FFFFFF" w:themeColor="background1"/>
              <w:bottom w:val="nil"/>
              <w:right w:val="single" w:sz="4" w:space="0" w:color="FFFFFF" w:themeColor="background1"/>
            </w:tcBorders>
            <w:shd w:val="clear" w:color="auto" w:fill="17223E"/>
          </w:tcPr>
          <w:p w14:paraId="2EE7FFA5"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Change</w:t>
            </w:r>
          </w:p>
          <w:p w14:paraId="15473728"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to Risk </w:t>
            </w:r>
          </w:p>
          <w:p w14:paraId="681BC7A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1977" w:type="dxa"/>
            <w:tcBorders>
              <w:top w:val="nil"/>
              <w:left w:val="single" w:sz="4" w:space="0" w:color="FFFFFF" w:themeColor="background1"/>
              <w:bottom w:val="nil"/>
              <w:right w:val="single" w:sz="4" w:space="0" w:color="auto"/>
            </w:tcBorders>
            <w:shd w:val="clear" w:color="auto" w:fill="17223E"/>
          </w:tcPr>
          <w:p w14:paraId="0CC8495D"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Review Activity </w:t>
            </w:r>
            <w:r w:rsidR="00B835EA" w:rsidRPr="00AC1F14">
              <w:rPr>
                <w:bCs/>
                <w:caps/>
                <w:color w:val="FFFFFF" w:themeColor="background1"/>
                <w:kern w:val="0"/>
                <w:szCs w:val="20"/>
                <w14:textOutline w14:w="9525" w14:cap="rnd" w14:cmpd="sng" w14:algn="ctr">
                  <w14:noFill/>
                  <w14:prstDash w14:val="solid"/>
                  <w14:bevel/>
                </w14:textOutline>
              </w:rPr>
              <w:t>(Who?)</w:t>
            </w:r>
          </w:p>
        </w:tc>
      </w:tr>
      <w:tr w:rsidR="00531BEF" w:rsidRPr="00DB6F6B" w14:paraId="7C4768B1" w14:textId="77777777" w:rsidTr="00235EF7">
        <w:trPr>
          <w:gridAfter w:val="7"/>
          <w:wAfter w:w="11939" w:type="dxa"/>
          <w:trHeight w:val="185"/>
        </w:trPr>
        <w:tc>
          <w:tcPr>
            <w:tcW w:w="15020" w:type="dxa"/>
            <w:gridSpan w:val="10"/>
            <w:tcBorders>
              <w:top w:val="nil"/>
            </w:tcBorders>
            <w:shd w:val="clear" w:color="auto" w:fill="E1DEE6"/>
          </w:tcPr>
          <w:p w14:paraId="259911AA" w14:textId="245A2201" w:rsidR="00531BEF" w:rsidRPr="00DB6F6B" w:rsidRDefault="00531BEF" w:rsidP="00BA226A">
            <w:pPr>
              <w:pStyle w:val="TableSubhead"/>
              <w:framePr w:hSpace="0" w:wrap="auto" w:vAnchor="margin" w:hAnchor="text" w:yAlign="inline"/>
              <w:numPr>
                <w:ilvl w:val="0"/>
                <w:numId w:val="47"/>
              </w:numPr>
              <w:suppressOverlap w:val="0"/>
              <w:rPr>
                <w:rFonts w:ascii="FS Jack" w:hAnsi="FS Jack"/>
                <w:b/>
                <w:bCs/>
                <w:caps/>
                <w:sz w:val="20"/>
                <w:szCs w:val="20"/>
              </w:rPr>
            </w:pPr>
            <w:r w:rsidRPr="00AC1F14">
              <w:t>CLUB ORGANISATION &amp; LEADERSHIP</w:t>
            </w:r>
          </w:p>
        </w:tc>
      </w:tr>
      <w:tr w:rsidR="00023B38" w:rsidRPr="00DB6F6B" w14:paraId="4B33EC8D" w14:textId="77777777" w:rsidTr="00235EF7">
        <w:trPr>
          <w:gridAfter w:val="7"/>
          <w:wAfter w:w="11939" w:type="dxa"/>
          <w:trHeight w:val="236"/>
        </w:trPr>
        <w:tc>
          <w:tcPr>
            <w:tcW w:w="1779" w:type="dxa"/>
            <w:gridSpan w:val="2"/>
          </w:tcPr>
          <w:p w14:paraId="44A6B4D3" w14:textId="2D15AAE0" w:rsidR="009142C5" w:rsidRPr="00DB6F6B" w:rsidRDefault="00770626" w:rsidP="00AC1F14">
            <w:pPr>
              <w:pStyle w:val="TableSubhead"/>
              <w:framePr w:hSpace="0" w:wrap="auto" w:vAnchor="margin" w:hAnchor="text" w:yAlign="inline"/>
              <w:suppressOverlap w:val="0"/>
              <w:rPr>
                <w:rFonts w:ascii="FS Jack" w:hAnsi="FS Jack"/>
                <w:b/>
                <w:bCs/>
                <w:caps/>
              </w:rPr>
            </w:pPr>
            <w:r w:rsidRPr="00AC1F14">
              <w:t>Policy</w:t>
            </w:r>
            <w:r w:rsidR="005A7B4E" w:rsidRPr="00AC1F14">
              <w:t xml:space="preserve"> and Procedures</w:t>
            </w:r>
            <w:r w:rsidR="005A7B4E" w:rsidRPr="00DB6F6B">
              <w:rPr>
                <w:rFonts w:ascii="FS Jack" w:hAnsi="FS Jack"/>
                <w:b/>
                <w:bCs/>
                <w:caps/>
              </w:rPr>
              <w:t xml:space="preserve"> </w:t>
            </w:r>
            <w:r w:rsidR="00023B38" w:rsidRPr="00DB6F6B">
              <w:rPr>
                <w:rFonts w:ascii="FS Jack" w:hAnsi="FS Jack"/>
                <w:b/>
                <w:bCs/>
                <w:caps/>
              </w:rPr>
              <w:t xml:space="preserve"> </w:t>
            </w:r>
          </w:p>
        </w:tc>
        <w:tc>
          <w:tcPr>
            <w:tcW w:w="2932" w:type="dxa"/>
          </w:tcPr>
          <w:p w14:paraId="45B61998" w14:textId="7E6782AA" w:rsidR="003F3F69" w:rsidRDefault="005A7B4E" w:rsidP="00F627F8">
            <w:r w:rsidRPr="00532100">
              <w:t xml:space="preserve">Safeguarding procedures are not </w:t>
            </w:r>
            <w:r w:rsidR="003F3F69">
              <w:t xml:space="preserve">known by all visitors </w:t>
            </w:r>
            <w:r w:rsidR="00486701">
              <w:t xml:space="preserve">to the club </w:t>
            </w:r>
            <w:r w:rsidR="003F3F69">
              <w:t>and members of the</w:t>
            </w:r>
            <w:r w:rsidR="00486701">
              <w:t xml:space="preserve"> club.</w:t>
            </w:r>
          </w:p>
          <w:p w14:paraId="53641884" w14:textId="77777777" w:rsidR="00486701" w:rsidRPr="00532100" w:rsidRDefault="00486701" w:rsidP="00F627F8"/>
          <w:p w14:paraId="4A73DAB1" w14:textId="584EED31" w:rsidR="009142C5" w:rsidRPr="00532100" w:rsidRDefault="00486701" w:rsidP="00F627F8">
            <w:r>
              <w:t>Staff</w:t>
            </w:r>
            <w:r w:rsidR="00770626" w:rsidRPr="00532100">
              <w:t xml:space="preserve"> within club are unaware of their safeguarding responsibilities. </w:t>
            </w:r>
          </w:p>
        </w:tc>
        <w:tc>
          <w:tcPr>
            <w:tcW w:w="952" w:type="dxa"/>
            <w:gridSpan w:val="2"/>
          </w:tcPr>
          <w:p w14:paraId="5999A28C" w14:textId="005FF935" w:rsidR="009142C5" w:rsidRPr="00DB6F6B" w:rsidRDefault="00DE51DE" w:rsidP="00532100">
            <w:pPr>
              <w:rPr>
                <w:rFonts w:ascii="FS Jack" w:hAnsi="FS Jack" w:cstheme="minorHAnsi"/>
                <w:szCs w:val="19"/>
              </w:rPr>
            </w:pPr>
            <w:r w:rsidRPr="00DE51DE">
              <w:rPr>
                <w:rFonts w:ascii="FS Jack" w:hAnsi="FS Jack" w:cstheme="minorHAnsi"/>
                <w:color w:val="FF0000"/>
                <w:szCs w:val="19"/>
              </w:rPr>
              <w:t>High</w:t>
            </w:r>
          </w:p>
        </w:tc>
        <w:tc>
          <w:tcPr>
            <w:tcW w:w="4671" w:type="dxa"/>
          </w:tcPr>
          <w:p w14:paraId="75FDC46D" w14:textId="6B173EFF" w:rsidR="00EA2BF7" w:rsidRPr="00532100" w:rsidRDefault="00EA2BF7" w:rsidP="00512B6A">
            <w:pPr>
              <w:pStyle w:val="Bullet1"/>
            </w:pPr>
            <w:r w:rsidRPr="00532100">
              <w:t xml:space="preserve">A club Safeguarding Policy exists, which fits the context of </w:t>
            </w:r>
            <w:r w:rsidR="005A7B4E" w:rsidRPr="00532100">
              <w:t>club.</w:t>
            </w:r>
          </w:p>
          <w:p w14:paraId="23657532" w14:textId="3D87116B" w:rsidR="00EA2BF7" w:rsidRPr="00532100" w:rsidRDefault="005A7B4E" w:rsidP="00512B6A">
            <w:pPr>
              <w:pStyle w:val="Bullet1"/>
            </w:pPr>
            <w:r w:rsidRPr="00532100">
              <w:t>The Safeguarding P</w:t>
            </w:r>
            <w:r w:rsidR="00EA2BF7" w:rsidRPr="00532100">
              <w:t xml:space="preserve">olicy is reviewed at board level on annual basis. </w:t>
            </w:r>
          </w:p>
          <w:p w14:paraId="064DD2B7" w14:textId="59CD303C" w:rsidR="00023B38" w:rsidRPr="00532100" w:rsidRDefault="005A7B4E" w:rsidP="00512B6A">
            <w:pPr>
              <w:pStyle w:val="Bullet1"/>
            </w:pPr>
            <w:r w:rsidRPr="00532100">
              <w:t>The Safeguarding P</w:t>
            </w:r>
            <w:r w:rsidR="00EA2BF7" w:rsidRPr="00532100">
              <w:t>olicy is widely shared with staff, volunteers, and players</w:t>
            </w:r>
            <w:r w:rsidR="002006DB">
              <w:t>.</w:t>
            </w:r>
          </w:p>
          <w:p w14:paraId="5AC6D394" w14:textId="24E2ECA6" w:rsidR="009E06BE" w:rsidRDefault="00EA2BF7" w:rsidP="00512B6A">
            <w:pPr>
              <w:pStyle w:val="Bullet1"/>
            </w:pPr>
            <w:r w:rsidRPr="00532100">
              <w:t xml:space="preserve">The Safeguarding Policy is public facing on the </w:t>
            </w:r>
            <w:r w:rsidR="00704B29" w:rsidRPr="00532100">
              <w:t>c</w:t>
            </w:r>
            <w:r w:rsidRPr="00532100">
              <w:t>lub website</w:t>
            </w:r>
            <w:r w:rsidR="002006DB">
              <w:t xml:space="preserve"> and paper copy available from the football office</w:t>
            </w:r>
            <w:r w:rsidR="00366ECC">
              <w:t xml:space="preserve"> for all</w:t>
            </w:r>
            <w:r w:rsidR="002006DB">
              <w:t>.</w:t>
            </w:r>
          </w:p>
          <w:p w14:paraId="729957E5" w14:textId="06B0E581" w:rsidR="00D26990" w:rsidRPr="00532100" w:rsidRDefault="00E21C3A" w:rsidP="00A809A7">
            <w:pPr>
              <w:pStyle w:val="Bullet1"/>
            </w:pPr>
            <w:r>
              <w:t xml:space="preserve">Facility has 24/7 </w:t>
            </w:r>
            <w:proofErr w:type="spellStart"/>
            <w:r>
              <w:t>wardened</w:t>
            </w:r>
            <w:proofErr w:type="spellEnd"/>
            <w:r w:rsidR="00A809A7">
              <w:t xml:space="preserve"> support with direct contact.</w:t>
            </w:r>
          </w:p>
        </w:tc>
        <w:tc>
          <w:tcPr>
            <w:tcW w:w="1705" w:type="dxa"/>
          </w:tcPr>
          <w:p w14:paraId="7FCDECD7" w14:textId="2C23A118" w:rsidR="009142C5" w:rsidRPr="00532100" w:rsidRDefault="00C02F25" w:rsidP="00C872CA">
            <w:r>
              <w:t>Welfare Officer / Safeguarding Champion</w:t>
            </w:r>
            <w:r>
              <w:t xml:space="preserve"> / Chairman</w:t>
            </w:r>
          </w:p>
        </w:tc>
        <w:tc>
          <w:tcPr>
            <w:tcW w:w="1004" w:type="dxa"/>
            <w:gridSpan w:val="2"/>
          </w:tcPr>
          <w:p w14:paraId="1A03EFAA" w14:textId="2F0388D6" w:rsidR="009142C5" w:rsidRPr="00DB6F6B" w:rsidRDefault="002006DB" w:rsidP="00C872CA">
            <w:r w:rsidRPr="002006DB">
              <w:rPr>
                <w:color w:val="00B050"/>
              </w:rPr>
              <w:t>Low</w:t>
            </w:r>
          </w:p>
        </w:tc>
        <w:tc>
          <w:tcPr>
            <w:tcW w:w="1977" w:type="dxa"/>
          </w:tcPr>
          <w:p w14:paraId="46983552" w14:textId="77777777" w:rsidR="009142C5" w:rsidRDefault="00FA3805" w:rsidP="00C872CA">
            <w:r>
              <w:t>June 2026</w:t>
            </w:r>
          </w:p>
          <w:p w14:paraId="66604E47" w14:textId="597E26D7" w:rsidR="00FA3805" w:rsidRDefault="00FA3805" w:rsidP="00C872CA">
            <w:r>
              <w:t xml:space="preserve">Academy </w:t>
            </w:r>
            <w:r w:rsidR="008F12EA">
              <w:t>M</w:t>
            </w:r>
            <w:r>
              <w:t xml:space="preserve">anager </w:t>
            </w:r>
          </w:p>
          <w:p w14:paraId="20D86CB3" w14:textId="77777777" w:rsidR="008F12EA" w:rsidRDefault="008F12EA" w:rsidP="00C872CA"/>
          <w:p w14:paraId="240E1477" w14:textId="1A14B8DB" w:rsidR="008F12EA" w:rsidRPr="00DB6F6B" w:rsidRDefault="008F12EA" w:rsidP="00C872CA">
            <w:r>
              <w:t xml:space="preserve">Website </w:t>
            </w:r>
            <w:r w:rsidR="00CA5B40">
              <w:t>Editor</w:t>
            </w:r>
            <w:r>
              <w:t xml:space="preserve"> </w:t>
            </w:r>
          </w:p>
        </w:tc>
      </w:tr>
      <w:tr w:rsidR="00023B38" w:rsidRPr="00DB6F6B" w14:paraId="14AA40A4" w14:textId="77777777" w:rsidTr="00235EF7">
        <w:trPr>
          <w:gridAfter w:val="7"/>
          <w:wAfter w:w="11939" w:type="dxa"/>
          <w:trHeight w:val="236"/>
        </w:trPr>
        <w:tc>
          <w:tcPr>
            <w:tcW w:w="1779" w:type="dxa"/>
            <w:gridSpan w:val="2"/>
          </w:tcPr>
          <w:p w14:paraId="2206B677" w14:textId="39AE82F4" w:rsidR="009142C5" w:rsidRPr="00DB6F6B" w:rsidRDefault="009E06BE" w:rsidP="00AC1F14">
            <w:pPr>
              <w:pStyle w:val="TableSubhead"/>
              <w:framePr w:hSpace="0" w:wrap="auto" w:vAnchor="margin" w:hAnchor="text" w:yAlign="inline"/>
              <w:suppressOverlap w:val="0"/>
              <w:rPr>
                <w:rFonts w:ascii="FS Jack" w:hAnsi="FS Jack"/>
                <w:b/>
                <w:bCs/>
                <w:caps/>
                <w:color w:val="000000" w:themeColor="text1"/>
              </w:rPr>
            </w:pPr>
            <w:r w:rsidRPr="00AC1F14">
              <w:t>Board level strategic Oversight</w:t>
            </w:r>
            <w:r w:rsidRPr="00DB6F6B">
              <w:rPr>
                <w:rFonts w:ascii="FS Jack" w:hAnsi="FS Jack"/>
                <w:b/>
                <w:bCs/>
                <w:caps/>
                <w:color w:val="000000" w:themeColor="text1"/>
              </w:rPr>
              <w:t xml:space="preserve"> </w:t>
            </w:r>
          </w:p>
        </w:tc>
        <w:tc>
          <w:tcPr>
            <w:tcW w:w="2932" w:type="dxa"/>
          </w:tcPr>
          <w:p w14:paraId="7692B384" w14:textId="1850BF32" w:rsidR="009142C5" w:rsidRPr="00532100" w:rsidRDefault="00D917CE" w:rsidP="00F627F8">
            <w:r w:rsidRPr="00532100">
              <w:t xml:space="preserve">Where safeguarding is not </w:t>
            </w:r>
            <w:r w:rsidR="00770626" w:rsidRPr="00532100">
              <w:t>championed</w:t>
            </w:r>
            <w:r w:rsidRPr="00532100">
              <w:t xml:space="preserve"> from the top level of a club</w:t>
            </w:r>
            <w:r w:rsidR="005A7B4E" w:rsidRPr="00532100">
              <w:t xml:space="preserve"> it’s importance may not be realised</w:t>
            </w:r>
            <w:r w:rsidRPr="00532100">
              <w:t xml:space="preserve"> by those working within it. </w:t>
            </w:r>
          </w:p>
        </w:tc>
        <w:tc>
          <w:tcPr>
            <w:tcW w:w="952" w:type="dxa"/>
            <w:gridSpan w:val="2"/>
          </w:tcPr>
          <w:p w14:paraId="74FDC94F" w14:textId="0165D236" w:rsidR="009142C5" w:rsidRPr="00DB6F6B" w:rsidRDefault="00FC00C5" w:rsidP="00532100">
            <w:pPr>
              <w:rPr>
                <w:rFonts w:ascii="FS Jack" w:hAnsi="FS Jack" w:cstheme="minorHAnsi"/>
                <w:color w:val="000000" w:themeColor="text1"/>
                <w:szCs w:val="19"/>
              </w:rPr>
            </w:pPr>
            <w:r>
              <w:rPr>
                <w:rFonts w:ascii="FS Jack" w:hAnsi="FS Jack" w:cstheme="minorHAnsi"/>
                <w:color w:val="000000" w:themeColor="text1"/>
                <w:szCs w:val="19"/>
              </w:rPr>
              <w:t>Medium</w:t>
            </w:r>
          </w:p>
        </w:tc>
        <w:tc>
          <w:tcPr>
            <w:tcW w:w="4671" w:type="dxa"/>
          </w:tcPr>
          <w:p w14:paraId="4720CD5E" w14:textId="22D39EEE" w:rsidR="009142C5" w:rsidRPr="00532100" w:rsidRDefault="00D917CE" w:rsidP="00512B6A">
            <w:pPr>
              <w:pStyle w:val="Bullet1"/>
            </w:pPr>
            <w:r w:rsidRPr="00532100">
              <w:t>The club have appointed a Board Safeguarding Champion</w:t>
            </w:r>
            <w:r w:rsidR="008667BB" w:rsidRPr="00532100">
              <w:t xml:space="preserve"> with suitable knowledge, </w:t>
            </w:r>
            <w:r w:rsidR="003D4FC4" w:rsidRPr="00532100">
              <w:t>skills,</w:t>
            </w:r>
            <w:r w:rsidR="008667BB" w:rsidRPr="00532100">
              <w:t xml:space="preserve"> and experience</w:t>
            </w:r>
            <w:r w:rsidRPr="00532100">
              <w:t>.</w:t>
            </w:r>
          </w:p>
          <w:p w14:paraId="507357C1" w14:textId="300A738E" w:rsidR="00D917CE" w:rsidRPr="00532100" w:rsidRDefault="00D917CE" w:rsidP="00512B6A">
            <w:pPr>
              <w:pStyle w:val="Bullet1"/>
            </w:pPr>
            <w:r w:rsidRPr="00532100">
              <w:t xml:space="preserve">The Board </w:t>
            </w:r>
            <w:r w:rsidR="00C44A6F" w:rsidRPr="00532100">
              <w:t>S</w:t>
            </w:r>
            <w:r w:rsidRPr="00532100">
              <w:t xml:space="preserve">afeguarding </w:t>
            </w:r>
            <w:r w:rsidR="00C44A6F" w:rsidRPr="00532100">
              <w:t>C</w:t>
            </w:r>
            <w:r w:rsidRPr="00532100">
              <w:t>hampion regularly engage</w:t>
            </w:r>
            <w:r w:rsidR="00770626" w:rsidRPr="00532100">
              <w:t xml:space="preserve">s </w:t>
            </w:r>
            <w:r w:rsidRPr="00532100">
              <w:t xml:space="preserve">with </w:t>
            </w:r>
            <w:r w:rsidR="00770626" w:rsidRPr="00532100">
              <w:t>the</w:t>
            </w:r>
            <w:r w:rsidRPr="00532100">
              <w:t xml:space="preserve"> </w:t>
            </w:r>
            <w:r w:rsidR="15766354" w:rsidRPr="00532100">
              <w:t>Club Welfare Officer (Adult Teams)</w:t>
            </w:r>
            <w:r w:rsidRPr="00532100">
              <w:t xml:space="preserve"> and / or assistant</w:t>
            </w:r>
            <w:r w:rsidR="59B5A82F" w:rsidRPr="00532100">
              <w:t>(s)</w:t>
            </w:r>
            <w:r w:rsidRPr="00532100">
              <w:t xml:space="preserve">. </w:t>
            </w:r>
          </w:p>
          <w:p w14:paraId="73FA6153" w14:textId="6C1F2480" w:rsidR="009E06BE" w:rsidRPr="00532100" w:rsidRDefault="00FC00C5" w:rsidP="00512B6A">
            <w:pPr>
              <w:pStyle w:val="Bullet1"/>
            </w:pPr>
            <w:r>
              <w:t>Facilities set with a</w:t>
            </w:r>
            <w:r w:rsidR="0048154A">
              <w:t>n</w:t>
            </w:r>
            <w:r>
              <w:t xml:space="preserve"> </w:t>
            </w:r>
            <w:r w:rsidR="0048154A">
              <w:t>academic establishment.</w:t>
            </w:r>
            <w:r w:rsidR="00D917CE" w:rsidRPr="00532100">
              <w:t xml:space="preserve"> </w:t>
            </w:r>
          </w:p>
        </w:tc>
        <w:tc>
          <w:tcPr>
            <w:tcW w:w="1705" w:type="dxa"/>
          </w:tcPr>
          <w:p w14:paraId="6774A1AA" w14:textId="6D3E0765" w:rsidR="009142C5" w:rsidRPr="00532100" w:rsidRDefault="00C02F25" w:rsidP="00C872CA">
            <w:r>
              <w:t>Welfare Officer / Safeguarding Champion</w:t>
            </w:r>
            <w:r>
              <w:t xml:space="preserve"> / Chairman</w:t>
            </w:r>
          </w:p>
        </w:tc>
        <w:tc>
          <w:tcPr>
            <w:tcW w:w="1004" w:type="dxa"/>
            <w:gridSpan w:val="2"/>
          </w:tcPr>
          <w:p w14:paraId="006AE1FC" w14:textId="778369DD" w:rsidR="009142C5" w:rsidRPr="00DB6F6B" w:rsidRDefault="0048154A" w:rsidP="00C872CA">
            <w:r w:rsidRPr="002006DB">
              <w:rPr>
                <w:color w:val="00B050"/>
              </w:rPr>
              <w:t>Low</w:t>
            </w:r>
          </w:p>
        </w:tc>
        <w:tc>
          <w:tcPr>
            <w:tcW w:w="1977" w:type="dxa"/>
          </w:tcPr>
          <w:p w14:paraId="217A682C" w14:textId="77777777" w:rsidR="007B523A" w:rsidRDefault="007B523A" w:rsidP="00C872CA">
            <w:r>
              <w:t>June 2026</w:t>
            </w:r>
          </w:p>
          <w:p w14:paraId="1F6C3141" w14:textId="6DBA5C78" w:rsidR="009142C5" w:rsidRPr="00DB6F6B" w:rsidRDefault="007B523A" w:rsidP="00C872CA">
            <w:r>
              <w:t>Welfare Officer</w:t>
            </w:r>
          </w:p>
        </w:tc>
      </w:tr>
      <w:bookmarkEnd w:id="1"/>
      <w:tr w:rsidR="00E86C6D" w:rsidRPr="00DB6F6B" w14:paraId="47248E97" w14:textId="77777777" w:rsidTr="00235EF7">
        <w:trPr>
          <w:gridAfter w:val="7"/>
          <w:wAfter w:w="11939" w:type="dxa"/>
          <w:trHeight w:val="236"/>
        </w:trPr>
        <w:tc>
          <w:tcPr>
            <w:tcW w:w="1779" w:type="dxa"/>
            <w:gridSpan w:val="2"/>
          </w:tcPr>
          <w:p w14:paraId="5D5EE207" w14:textId="1C1205A1" w:rsidR="00E86C6D" w:rsidRPr="00C872CA" w:rsidRDefault="00E86C6D" w:rsidP="00E86C6D">
            <w:pPr>
              <w:pStyle w:val="TableSubhead"/>
              <w:framePr w:hSpace="0" w:wrap="auto" w:vAnchor="margin" w:hAnchor="text" w:yAlign="inline"/>
              <w:suppressOverlap w:val="0"/>
            </w:pPr>
            <w:r w:rsidRPr="00AC1F14">
              <w:t>Visibility of the named safeguarding person*</w:t>
            </w:r>
          </w:p>
          <w:p w14:paraId="627E9121" w14:textId="53A49F7C" w:rsidR="00E86C6D" w:rsidRPr="00C872CA" w:rsidRDefault="00E86C6D" w:rsidP="00E86C6D">
            <w:pPr>
              <w:spacing w:before="60"/>
              <w:rPr>
                <w:rFonts w:cstheme="minorHAnsi"/>
                <w:color w:val="000000" w:themeColor="text1"/>
                <w:szCs w:val="19"/>
              </w:rPr>
            </w:pPr>
            <w:r w:rsidRPr="00C872CA">
              <w:rPr>
                <w:rFonts w:cstheme="minorHAnsi"/>
                <w:szCs w:val="19"/>
              </w:rPr>
              <w:t>(*Club Welfare Officer- Adult Teams or another local title)</w:t>
            </w:r>
          </w:p>
        </w:tc>
        <w:tc>
          <w:tcPr>
            <w:tcW w:w="2932" w:type="dxa"/>
          </w:tcPr>
          <w:p w14:paraId="793B45EE" w14:textId="77777777" w:rsidR="00E86C6D" w:rsidRPr="00532100" w:rsidRDefault="00E86C6D" w:rsidP="00E86C6D">
            <w:r w:rsidRPr="00532100">
              <w:t>Without visibility of the Club Welfare Officer (Adult Teams) people may not know who to contact in the case of a safeguarding concern.</w:t>
            </w:r>
          </w:p>
          <w:p w14:paraId="1F06577A" w14:textId="77777777" w:rsidR="00E86C6D" w:rsidRPr="00532100" w:rsidRDefault="00E86C6D" w:rsidP="00E86C6D"/>
          <w:p w14:paraId="104C6216" w14:textId="0A9D6873" w:rsidR="00E86C6D" w:rsidRPr="00DB6F6B" w:rsidRDefault="00E86C6D" w:rsidP="00E86C6D">
            <w:pPr>
              <w:rPr>
                <w:lang w:val="en-US"/>
              </w:rPr>
            </w:pPr>
            <w:r w:rsidRPr="00532100">
              <w:t>U18s may not be listened to and where abuse exists, it may continue</w:t>
            </w:r>
            <w:r w:rsidRPr="00DB6F6B">
              <w:t>.</w:t>
            </w:r>
          </w:p>
        </w:tc>
        <w:tc>
          <w:tcPr>
            <w:tcW w:w="952" w:type="dxa"/>
            <w:gridSpan w:val="2"/>
          </w:tcPr>
          <w:p w14:paraId="5D5B8F34" w14:textId="4C4A33BF" w:rsidR="00E86C6D" w:rsidRPr="00DB6F6B" w:rsidRDefault="00E86C6D" w:rsidP="00E86C6D">
            <w:pPr>
              <w:rPr>
                <w:rFonts w:ascii="FS Jack" w:hAnsi="FS Jack" w:cstheme="minorHAnsi"/>
                <w:color w:val="000000" w:themeColor="text1"/>
                <w:szCs w:val="19"/>
              </w:rPr>
            </w:pPr>
            <w:r>
              <w:rPr>
                <w:rFonts w:ascii="FS Jack" w:hAnsi="FS Jack" w:cstheme="minorHAnsi"/>
                <w:color w:val="000000" w:themeColor="text1"/>
                <w:szCs w:val="19"/>
              </w:rPr>
              <w:t>Low</w:t>
            </w:r>
          </w:p>
        </w:tc>
        <w:tc>
          <w:tcPr>
            <w:tcW w:w="4671" w:type="dxa"/>
          </w:tcPr>
          <w:p w14:paraId="1C9193FC" w14:textId="614E17E4" w:rsidR="00E86C6D" w:rsidRPr="00532100" w:rsidRDefault="00E86C6D" w:rsidP="00E86C6D">
            <w:pPr>
              <w:pStyle w:val="Bullet1"/>
            </w:pPr>
            <w:r w:rsidRPr="00532100">
              <w:t>The Club Welfare Officer</w:t>
            </w:r>
            <w:r>
              <w:t>’s</w:t>
            </w:r>
            <w:r w:rsidRPr="00532100">
              <w:t xml:space="preserve"> (Adult Teams) name and method by which they are contactable are available via the club website.</w:t>
            </w:r>
          </w:p>
          <w:p w14:paraId="7547D203" w14:textId="77777777" w:rsidR="00E86C6D" w:rsidRDefault="00E86C6D" w:rsidP="00E86C6D">
            <w:pPr>
              <w:pStyle w:val="Bullet1"/>
            </w:pPr>
            <w:r>
              <w:t>Welfare officer is circulated to all staff and players via email.</w:t>
            </w:r>
          </w:p>
          <w:p w14:paraId="1F584C1E" w14:textId="51A3001A" w:rsidR="00E86C6D" w:rsidRPr="00532100" w:rsidRDefault="00E86C6D" w:rsidP="00E86C6D">
            <w:pPr>
              <w:pStyle w:val="Bullet1"/>
            </w:pPr>
            <w:r w:rsidRPr="00532100">
              <w:t xml:space="preserve">Club Welfare Officer (Adult Teams) is accessible and is active within the club to ensure safeguarding has high visibility. </w:t>
            </w:r>
          </w:p>
          <w:p w14:paraId="51C8A01D" w14:textId="374A9563" w:rsidR="00E86C6D" w:rsidRPr="00532100" w:rsidRDefault="00E86C6D" w:rsidP="00E86C6D">
            <w:pPr>
              <w:pStyle w:val="Bullet1"/>
              <w:numPr>
                <w:ilvl w:val="0"/>
                <w:numId w:val="0"/>
              </w:numPr>
              <w:ind w:left="329"/>
            </w:pPr>
          </w:p>
        </w:tc>
        <w:tc>
          <w:tcPr>
            <w:tcW w:w="1705" w:type="dxa"/>
          </w:tcPr>
          <w:p w14:paraId="18B35AEB" w14:textId="4C7AD555" w:rsidR="00E86C6D" w:rsidRPr="00532100" w:rsidRDefault="00E86C6D" w:rsidP="00E86C6D">
            <w:r>
              <w:t>Welfare Officer / Safeguarding Champion</w:t>
            </w:r>
          </w:p>
        </w:tc>
        <w:tc>
          <w:tcPr>
            <w:tcW w:w="1004" w:type="dxa"/>
            <w:gridSpan w:val="2"/>
          </w:tcPr>
          <w:p w14:paraId="33B3AFCE" w14:textId="6196B991" w:rsidR="00E86C6D" w:rsidRPr="00DB6F6B" w:rsidRDefault="00E86C6D" w:rsidP="00E86C6D">
            <w:r w:rsidRPr="002006DB">
              <w:rPr>
                <w:color w:val="00B050"/>
              </w:rPr>
              <w:t>Low</w:t>
            </w:r>
          </w:p>
        </w:tc>
        <w:tc>
          <w:tcPr>
            <w:tcW w:w="1977" w:type="dxa"/>
          </w:tcPr>
          <w:p w14:paraId="6E59E0E4" w14:textId="77777777" w:rsidR="00E86C6D" w:rsidRDefault="00E86C6D" w:rsidP="00E86C6D">
            <w:r>
              <w:t>June 2026</w:t>
            </w:r>
          </w:p>
          <w:p w14:paraId="0F6C41CA" w14:textId="09157647" w:rsidR="00E86C6D" w:rsidRPr="00DB6F6B" w:rsidRDefault="00E86C6D" w:rsidP="00E86C6D">
            <w:r>
              <w:t>Welfare Officer</w:t>
            </w:r>
          </w:p>
        </w:tc>
      </w:tr>
      <w:tr w:rsidR="00E86C6D" w:rsidRPr="00DB6F6B" w14:paraId="0CC79166" w14:textId="77777777" w:rsidTr="00235EF7">
        <w:trPr>
          <w:gridAfter w:val="7"/>
          <w:wAfter w:w="11939" w:type="dxa"/>
          <w:trHeight w:val="1166"/>
        </w:trPr>
        <w:tc>
          <w:tcPr>
            <w:tcW w:w="1779" w:type="dxa"/>
            <w:gridSpan w:val="2"/>
          </w:tcPr>
          <w:p w14:paraId="607F1723" w14:textId="691DEDF9" w:rsidR="00E86C6D" w:rsidRPr="00DB6F6B" w:rsidRDefault="00E86C6D" w:rsidP="00E86C6D">
            <w:pPr>
              <w:pStyle w:val="TableSubhead"/>
              <w:framePr w:hSpace="0" w:wrap="auto" w:vAnchor="margin" w:hAnchor="text" w:yAlign="inline"/>
              <w:suppressOverlap w:val="0"/>
              <w:rPr>
                <w:rFonts w:ascii="FS Jack" w:hAnsi="FS Jack"/>
                <w:b/>
                <w:bCs/>
                <w:color w:val="000000" w:themeColor="text1"/>
              </w:rPr>
            </w:pPr>
            <w:r w:rsidRPr="00AC1F14">
              <w:t>Codes of conduct</w:t>
            </w:r>
          </w:p>
        </w:tc>
        <w:tc>
          <w:tcPr>
            <w:tcW w:w="2932" w:type="dxa"/>
          </w:tcPr>
          <w:p w14:paraId="338A2EC0" w14:textId="3CD155D5" w:rsidR="00E86C6D" w:rsidRPr="00532100" w:rsidRDefault="00E86C6D" w:rsidP="00E86C6D">
            <w:r w:rsidRPr="00532100">
              <w:t xml:space="preserve">Unacceptable behaviour that could physically or emotionally damage individuals could go unchallenged. </w:t>
            </w:r>
          </w:p>
          <w:p w14:paraId="096EA9DC" w14:textId="77777777" w:rsidR="00E86C6D" w:rsidRPr="00532100" w:rsidRDefault="00E86C6D" w:rsidP="00E86C6D"/>
          <w:p w14:paraId="06A78338" w14:textId="7A715684" w:rsidR="00E86C6D" w:rsidRPr="00532100" w:rsidRDefault="00E86C6D" w:rsidP="00E86C6D">
            <w:r w:rsidRPr="00532100">
              <w:t>Poor safeguarding culture becomes normalised.</w:t>
            </w:r>
          </w:p>
        </w:tc>
        <w:tc>
          <w:tcPr>
            <w:tcW w:w="952" w:type="dxa"/>
            <w:gridSpan w:val="2"/>
          </w:tcPr>
          <w:p w14:paraId="6361A53A" w14:textId="4CCD7CF5" w:rsidR="00E86C6D" w:rsidRPr="00DB6F6B" w:rsidRDefault="003C0452" w:rsidP="00E86C6D">
            <w:pPr>
              <w:rPr>
                <w:rFonts w:ascii="FS Jack" w:hAnsi="FS Jack" w:cstheme="minorHAnsi"/>
                <w:color w:val="000000" w:themeColor="text1"/>
                <w:szCs w:val="19"/>
              </w:rPr>
            </w:pPr>
            <w:r>
              <w:rPr>
                <w:rFonts w:ascii="FS Jack" w:hAnsi="FS Jack" w:cstheme="minorHAnsi"/>
                <w:color w:val="000000" w:themeColor="text1"/>
                <w:szCs w:val="19"/>
              </w:rPr>
              <w:t>High</w:t>
            </w:r>
          </w:p>
        </w:tc>
        <w:tc>
          <w:tcPr>
            <w:tcW w:w="4671" w:type="dxa"/>
          </w:tcPr>
          <w:p w14:paraId="61CBF601" w14:textId="7222E927" w:rsidR="00E86C6D" w:rsidRPr="00532100" w:rsidRDefault="00E86C6D" w:rsidP="00E86C6D">
            <w:pPr>
              <w:pStyle w:val="Bullet1"/>
            </w:pPr>
            <w:r w:rsidRPr="00532100">
              <w:t>Codes of Conduct are in place</w:t>
            </w:r>
            <w:r w:rsidR="003C0452">
              <w:t xml:space="preserve"> and available on request.</w:t>
            </w:r>
          </w:p>
          <w:p w14:paraId="330FD6FB" w14:textId="4A0B08A6" w:rsidR="00E86C6D" w:rsidRPr="00532100" w:rsidRDefault="00E86C6D" w:rsidP="00E86C6D">
            <w:pPr>
              <w:pStyle w:val="Bullet1"/>
            </w:pPr>
            <w:r w:rsidRPr="00532100">
              <w:t>Codes of Conduct are shared and agreed to annually with all staff / volunteers / players.</w:t>
            </w:r>
          </w:p>
          <w:p w14:paraId="340C9084" w14:textId="4EE49A49" w:rsidR="00E86C6D" w:rsidRPr="00532100" w:rsidRDefault="00E86C6D" w:rsidP="00E86C6D">
            <w:pPr>
              <w:pStyle w:val="Bullet1"/>
            </w:pPr>
            <w:r w:rsidRPr="00532100">
              <w:t>Procedures are in place to report a breach of the</w:t>
            </w:r>
            <w:r>
              <w:t xml:space="preserve"> Codes of Conduct</w:t>
            </w:r>
            <w:r w:rsidRPr="00532100">
              <w:t xml:space="preserve"> and respond to </w:t>
            </w:r>
            <w:r>
              <w:t>such breaches</w:t>
            </w:r>
            <w:r w:rsidRPr="00532100">
              <w:t>.</w:t>
            </w:r>
          </w:p>
        </w:tc>
        <w:tc>
          <w:tcPr>
            <w:tcW w:w="1705" w:type="dxa"/>
          </w:tcPr>
          <w:p w14:paraId="6110E7C0" w14:textId="28B7AEB5" w:rsidR="00E86C6D" w:rsidRPr="00532100" w:rsidRDefault="00E86C6D" w:rsidP="00E86C6D">
            <w:r>
              <w:t>Secretary</w:t>
            </w:r>
          </w:p>
        </w:tc>
        <w:tc>
          <w:tcPr>
            <w:tcW w:w="1004" w:type="dxa"/>
            <w:gridSpan w:val="2"/>
          </w:tcPr>
          <w:p w14:paraId="60979BBF" w14:textId="775E774E" w:rsidR="00E86C6D" w:rsidRPr="00DB6F6B" w:rsidRDefault="003C0452" w:rsidP="00E86C6D">
            <w:r>
              <w:t>Low</w:t>
            </w:r>
          </w:p>
        </w:tc>
        <w:tc>
          <w:tcPr>
            <w:tcW w:w="1977" w:type="dxa"/>
          </w:tcPr>
          <w:p w14:paraId="427FCAE6" w14:textId="5064B92B" w:rsidR="00D73F78" w:rsidRDefault="00D73F78" w:rsidP="00E86C6D">
            <w:r>
              <w:t>June 202</w:t>
            </w:r>
            <w:r w:rsidR="002A59C3">
              <w:t>6</w:t>
            </w:r>
          </w:p>
          <w:p w14:paraId="333ED6EA" w14:textId="647A4A43" w:rsidR="00E86C6D" w:rsidRPr="00DB6F6B" w:rsidRDefault="00D73F78" w:rsidP="00E86C6D">
            <w:r>
              <w:t>Academy Manager</w:t>
            </w:r>
          </w:p>
        </w:tc>
      </w:tr>
      <w:tr w:rsidR="00E86C6D" w:rsidRPr="00DB6F6B" w14:paraId="537C47CF" w14:textId="77777777" w:rsidTr="00235EF7">
        <w:trPr>
          <w:gridAfter w:val="7"/>
          <w:wAfter w:w="11939" w:type="dxa"/>
          <w:trHeight w:val="236"/>
        </w:trPr>
        <w:tc>
          <w:tcPr>
            <w:tcW w:w="15020" w:type="dxa"/>
            <w:gridSpan w:val="10"/>
            <w:shd w:val="clear" w:color="auto" w:fill="E1DEE6"/>
          </w:tcPr>
          <w:p w14:paraId="4218FBAF" w14:textId="28CCA7AA" w:rsidR="00E86C6D" w:rsidRPr="00AC1F14" w:rsidRDefault="00E86C6D" w:rsidP="00E86C6D">
            <w:pPr>
              <w:pStyle w:val="TableSubhead"/>
              <w:framePr w:hSpace="0" w:wrap="auto" w:vAnchor="margin" w:hAnchor="text" w:yAlign="inline"/>
              <w:numPr>
                <w:ilvl w:val="0"/>
                <w:numId w:val="47"/>
              </w:numPr>
              <w:suppressOverlap w:val="0"/>
            </w:pPr>
            <w:r w:rsidRPr="00AC1F14">
              <w:t>OPERATIONAL RISKS</w:t>
            </w:r>
          </w:p>
        </w:tc>
      </w:tr>
      <w:tr w:rsidR="00E86C6D" w:rsidRPr="00DB6F6B" w14:paraId="37467093" w14:textId="77777777" w:rsidTr="00235EF7">
        <w:trPr>
          <w:gridAfter w:val="7"/>
          <w:wAfter w:w="11939" w:type="dxa"/>
          <w:trHeight w:val="236"/>
        </w:trPr>
        <w:tc>
          <w:tcPr>
            <w:tcW w:w="1779" w:type="dxa"/>
            <w:gridSpan w:val="2"/>
          </w:tcPr>
          <w:p w14:paraId="24FE631C" w14:textId="5DA57A8D" w:rsidR="00E86C6D" w:rsidRPr="00AC1F14" w:rsidRDefault="00DE0C15" w:rsidP="00E86C6D">
            <w:pPr>
              <w:pStyle w:val="TableSubhead"/>
              <w:framePr w:hSpace="0" w:wrap="auto" w:vAnchor="margin" w:hAnchor="text" w:yAlign="inline"/>
              <w:suppressOverlap w:val="0"/>
            </w:pPr>
            <w:r>
              <w:t xml:space="preserve">Under 18 </w:t>
            </w:r>
            <w:r w:rsidR="00E86C6D" w:rsidRPr="00AC1F14">
              <w:t xml:space="preserve">Consent </w:t>
            </w:r>
          </w:p>
          <w:p w14:paraId="2C2A862F" w14:textId="7C6A96E0" w:rsidR="00E86C6D" w:rsidRPr="00DB6F6B" w:rsidRDefault="00E86C6D" w:rsidP="00E86C6D">
            <w:pPr>
              <w:pStyle w:val="TableSubhead"/>
              <w:framePr w:hSpace="0" w:wrap="auto" w:vAnchor="margin" w:hAnchor="text" w:yAlign="inline"/>
              <w:suppressOverlap w:val="0"/>
              <w:rPr>
                <w:rFonts w:ascii="FS Jack" w:hAnsi="FS Jack"/>
                <w:b/>
                <w:bCs/>
              </w:rPr>
            </w:pPr>
            <w:r w:rsidRPr="00AC1F14">
              <w:t>(Participation</w:t>
            </w:r>
            <w:r w:rsidR="00A25AE4">
              <w:t>, signing, photography, commercial activity, sharing of information</w:t>
            </w:r>
            <w:r w:rsidR="00DD77D0">
              <w:t>, medical</w:t>
            </w:r>
            <w:r w:rsidRPr="00AC1F14">
              <w:t>)</w:t>
            </w:r>
          </w:p>
        </w:tc>
        <w:tc>
          <w:tcPr>
            <w:tcW w:w="2932" w:type="dxa"/>
          </w:tcPr>
          <w:p w14:paraId="2452B5D1" w14:textId="77777777" w:rsidR="00E86C6D" w:rsidRDefault="00E86C6D" w:rsidP="00E86C6D">
            <w:r w:rsidRPr="00532100">
              <w:t xml:space="preserve">Parents / carers unaware of their child’s involvement.  </w:t>
            </w:r>
          </w:p>
          <w:p w14:paraId="25576D56" w14:textId="77777777" w:rsidR="00DD77D0" w:rsidRDefault="00DD77D0" w:rsidP="00E86C6D"/>
          <w:p w14:paraId="260A5436" w14:textId="77777777" w:rsidR="00DD77D0" w:rsidRPr="00532100" w:rsidRDefault="00DD77D0" w:rsidP="00DD77D0">
            <w:r w:rsidRPr="00532100">
              <w:t>U18 with protection orders could be identified and location recognised.</w:t>
            </w:r>
          </w:p>
          <w:p w14:paraId="754D5888" w14:textId="77777777" w:rsidR="00DD77D0" w:rsidRPr="00532100" w:rsidRDefault="00DD77D0" w:rsidP="00DD77D0"/>
          <w:p w14:paraId="38A8BC83" w14:textId="77777777" w:rsidR="00DD77D0" w:rsidRDefault="00DD77D0" w:rsidP="00DD77D0">
            <w:r w:rsidRPr="00532100">
              <w:t>U18 may not be prepared for media interest / exposure – which may not all be positive.</w:t>
            </w:r>
          </w:p>
          <w:p w14:paraId="18B07873" w14:textId="77777777" w:rsidR="00DD77D0" w:rsidRDefault="00DD77D0" w:rsidP="00DD77D0"/>
          <w:p w14:paraId="766A7517" w14:textId="771DD509" w:rsidR="00DD77D0" w:rsidRPr="00532100" w:rsidRDefault="00A20FDA" w:rsidP="00DD77D0">
            <w:r>
              <w:t>Potential previous injury.</w:t>
            </w:r>
          </w:p>
        </w:tc>
        <w:tc>
          <w:tcPr>
            <w:tcW w:w="952" w:type="dxa"/>
            <w:gridSpan w:val="2"/>
          </w:tcPr>
          <w:p w14:paraId="6D1AE026" w14:textId="0C4FADDA" w:rsidR="00E86C6D" w:rsidRPr="00DB6F6B" w:rsidRDefault="00983AC8" w:rsidP="00E86C6D">
            <w:pPr>
              <w:rPr>
                <w:rFonts w:ascii="FS Jack" w:hAnsi="FS Jack" w:cstheme="minorHAnsi"/>
                <w:szCs w:val="19"/>
              </w:rPr>
            </w:pPr>
            <w:r>
              <w:rPr>
                <w:rFonts w:ascii="FS Jack" w:hAnsi="FS Jack" w:cstheme="minorHAnsi"/>
                <w:szCs w:val="19"/>
              </w:rPr>
              <w:t>High</w:t>
            </w:r>
          </w:p>
        </w:tc>
        <w:tc>
          <w:tcPr>
            <w:tcW w:w="4671" w:type="dxa"/>
          </w:tcPr>
          <w:p w14:paraId="18657AF5" w14:textId="77777777" w:rsidR="00E86C6D" w:rsidRPr="00A20FDA" w:rsidRDefault="00E86C6D" w:rsidP="00E86C6D">
            <w:pPr>
              <w:pStyle w:val="Bullet1"/>
              <w:rPr>
                <w:rStyle w:val="Hyperlink"/>
                <w:color w:val="auto"/>
                <w:u w:val="none"/>
              </w:rPr>
            </w:pPr>
            <w:r w:rsidRPr="00532100">
              <w:t>Appropriate consent forms are obtained from the U18 player / and their parent / carer in line wit</w:t>
            </w:r>
            <w:r w:rsidRPr="00512B6A">
              <w:t xml:space="preserve">h </w:t>
            </w:r>
            <w:r>
              <w:br/>
            </w:r>
            <w:hyperlink r:id="rId10" w:history="1">
              <w:r w:rsidRPr="00512B6A">
                <w:rPr>
                  <w:rStyle w:val="Hyperlink"/>
                </w:rPr>
                <w:t>FA Safeguarding Guidance Note 8.2</w:t>
              </w:r>
            </w:hyperlink>
            <w:r w:rsidRPr="00512B6A">
              <w:rPr>
                <w:rStyle w:val="Hyperlink"/>
              </w:rPr>
              <w:t>.</w:t>
            </w:r>
          </w:p>
          <w:p w14:paraId="67294A28" w14:textId="77777777" w:rsidR="00A20FDA" w:rsidRDefault="00A20FDA" w:rsidP="00E86C6D">
            <w:pPr>
              <w:pStyle w:val="Bullet1"/>
            </w:pPr>
            <w:hyperlink r:id="rId11" w:history="1">
              <w:r w:rsidRPr="00512B6A">
                <w:rPr>
                  <w:rStyle w:val="Hyperlink"/>
                </w:rPr>
                <w:t>FA Safeguarding Guidance Note 8.3</w:t>
              </w:r>
            </w:hyperlink>
            <w:r w:rsidRPr="00532100">
              <w:t>.</w:t>
            </w:r>
          </w:p>
          <w:p w14:paraId="7BB38C95" w14:textId="77777777" w:rsidR="0037445E" w:rsidRDefault="0037445E" w:rsidP="00E86C6D">
            <w:pPr>
              <w:pStyle w:val="Bullet1"/>
            </w:pPr>
            <w:r>
              <w:t xml:space="preserve">Media content is </w:t>
            </w:r>
            <w:r w:rsidR="00983AC8">
              <w:t>checked by staff from club channels</w:t>
            </w:r>
          </w:p>
          <w:p w14:paraId="32251EE0" w14:textId="77777777" w:rsidR="006C315A" w:rsidRPr="00532100" w:rsidRDefault="006C315A" w:rsidP="006C315A">
            <w:pPr>
              <w:pStyle w:val="Bullet1"/>
            </w:pPr>
            <w:r w:rsidRPr="00532100">
              <w:t xml:space="preserve">Medical consent from the U18 player / and their parent / carer, along with emergency contact information is collected in line with </w:t>
            </w:r>
            <w:hyperlink r:id="rId12" w:history="1">
              <w:r w:rsidRPr="003047D9">
                <w:rPr>
                  <w:rStyle w:val="Hyperlink"/>
                </w:rPr>
                <w:t>FA Safeguarding Guidance Note 8.2</w:t>
              </w:r>
            </w:hyperlink>
            <w:r w:rsidRPr="00532100">
              <w:t xml:space="preserve">. </w:t>
            </w:r>
          </w:p>
          <w:p w14:paraId="551E3CD5" w14:textId="77777777" w:rsidR="006C315A" w:rsidRPr="00532100" w:rsidRDefault="006C315A" w:rsidP="006C315A">
            <w:pPr>
              <w:pStyle w:val="Bullet1"/>
            </w:pPr>
            <w:r w:rsidRPr="00532100">
              <w:t>Medical information is gathered in the player registration form and reviewed annually.</w:t>
            </w:r>
          </w:p>
          <w:p w14:paraId="5742398B" w14:textId="780D61E2" w:rsidR="006C315A" w:rsidRPr="00532100" w:rsidRDefault="006C315A" w:rsidP="006C315A">
            <w:pPr>
              <w:pStyle w:val="Bullet1"/>
              <w:numPr>
                <w:ilvl w:val="0"/>
                <w:numId w:val="0"/>
              </w:numPr>
              <w:ind w:left="329"/>
            </w:pPr>
          </w:p>
        </w:tc>
        <w:tc>
          <w:tcPr>
            <w:tcW w:w="1705" w:type="dxa"/>
          </w:tcPr>
          <w:p w14:paraId="22A670C0" w14:textId="6A988B22" w:rsidR="00E86C6D" w:rsidRPr="00532100" w:rsidRDefault="00983AC8" w:rsidP="00E86C6D">
            <w:r>
              <w:t xml:space="preserve">Media manager / </w:t>
            </w:r>
            <w:r w:rsidR="00E86C6D">
              <w:t>Secretary</w:t>
            </w:r>
            <w:r w:rsidR="00E86C6D">
              <w:t xml:space="preserve"> / </w:t>
            </w:r>
            <w:r w:rsidR="00E86C6D">
              <w:t>Youth Academy Manager</w:t>
            </w:r>
            <w:r w:rsidR="006C315A">
              <w:t xml:space="preserve"> </w:t>
            </w:r>
          </w:p>
        </w:tc>
        <w:tc>
          <w:tcPr>
            <w:tcW w:w="1004" w:type="dxa"/>
            <w:gridSpan w:val="2"/>
          </w:tcPr>
          <w:p w14:paraId="664034C3" w14:textId="638FDD13" w:rsidR="00E86C6D" w:rsidRPr="00DB6F6B" w:rsidRDefault="00983AC8" w:rsidP="00E86C6D">
            <w:r>
              <w:t>Low</w:t>
            </w:r>
          </w:p>
        </w:tc>
        <w:tc>
          <w:tcPr>
            <w:tcW w:w="1977" w:type="dxa"/>
          </w:tcPr>
          <w:p w14:paraId="5C7BE155" w14:textId="77777777" w:rsidR="00E86C6D" w:rsidRDefault="002A59C3" w:rsidP="00E86C6D">
            <w:r>
              <w:t>June 2026</w:t>
            </w:r>
          </w:p>
          <w:p w14:paraId="483513D3" w14:textId="2EA58732" w:rsidR="002A59C3" w:rsidRPr="00DB6F6B" w:rsidRDefault="002A59C3" w:rsidP="00E86C6D">
            <w:r>
              <w:t>Academy Manager</w:t>
            </w:r>
          </w:p>
        </w:tc>
      </w:tr>
      <w:tr w:rsidR="00235EF7" w:rsidRPr="00DB6F6B" w14:paraId="543B4FC9" w14:textId="77777777" w:rsidTr="00235EF7">
        <w:trPr>
          <w:gridAfter w:val="7"/>
          <w:wAfter w:w="11939" w:type="dxa"/>
          <w:trHeight w:val="236"/>
        </w:trPr>
        <w:tc>
          <w:tcPr>
            <w:tcW w:w="1779" w:type="dxa"/>
            <w:gridSpan w:val="2"/>
          </w:tcPr>
          <w:p w14:paraId="54B5A2F2" w14:textId="77777777" w:rsidR="00235EF7" w:rsidRPr="00DB6F6B" w:rsidRDefault="00235EF7" w:rsidP="00E86C6D">
            <w:pPr>
              <w:pStyle w:val="TableSubhead"/>
              <w:framePr w:hSpace="0" w:wrap="auto" w:vAnchor="margin" w:hAnchor="text" w:yAlign="inline"/>
              <w:suppressOverlap w:val="0"/>
              <w:rPr>
                <w:rFonts w:ascii="FS Jack" w:hAnsi="FS Jack"/>
                <w:b/>
                <w:bCs/>
              </w:rPr>
            </w:pPr>
            <w:r w:rsidRPr="00C872CA">
              <w:t>Medical</w:t>
            </w:r>
          </w:p>
          <w:p w14:paraId="7733C6B1" w14:textId="57390431" w:rsidR="00235EF7" w:rsidRPr="00DB6F6B" w:rsidRDefault="00235EF7" w:rsidP="00E86C6D">
            <w:pPr>
              <w:spacing w:before="60"/>
              <w:rPr>
                <w:rFonts w:ascii="FS Jack" w:hAnsi="FS Jack" w:cstheme="minorHAnsi"/>
                <w:b/>
                <w:bCs/>
                <w:caps/>
                <w:szCs w:val="19"/>
              </w:rPr>
            </w:pPr>
            <w:r w:rsidRPr="00C872CA">
              <w:rPr>
                <w:rFonts w:cstheme="minorHAnsi"/>
                <w:szCs w:val="19"/>
              </w:rPr>
              <w:t>(Provision of)</w:t>
            </w:r>
          </w:p>
        </w:tc>
        <w:tc>
          <w:tcPr>
            <w:tcW w:w="2932" w:type="dxa"/>
          </w:tcPr>
          <w:p w14:paraId="4F6D30F8" w14:textId="4162A351" w:rsidR="00235EF7" w:rsidRPr="00532100" w:rsidRDefault="00235EF7" w:rsidP="00E86C6D">
            <w:r w:rsidRPr="00532100">
              <w:t xml:space="preserve">An U18 does not receive appropriate medical care and attention. </w:t>
            </w:r>
          </w:p>
        </w:tc>
        <w:tc>
          <w:tcPr>
            <w:tcW w:w="952" w:type="dxa"/>
            <w:gridSpan w:val="2"/>
          </w:tcPr>
          <w:p w14:paraId="2AFC86AB" w14:textId="77777777" w:rsidR="00235EF7" w:rsidRPr="00DB6F6B" w:rsidRDefault="00235EF7" w:rsidP="00E86C6D">
            <w:pPr>
              <w:rPr>
                <w:rFonts w:ascii="FS Jack" w:hAnsi="FS Jack" w:cstheme="minorHAnsi"/>
                <w:szCs w:val="19"/>
              </w:rPr>
            </w:pPr>
          </w:p>
        </w:tc>
        <w:tc>
          <w:tcPr>
            <w:tcW w:w="4671" w:type="dxa"/>
          </w:tcPr>
          <w:p w14:paraId="6F67DC07" w14:textId="77777777" w:rsidR="00235EF7" w:rsidRPr="00532100" w:rsidRDefault="00235EF7" w:rsidP="00E86C6D">
            <w:pPr>
              <w:pStyle w:val="Bullet1"/>
            </w:pPr>
            <w:r w:rsidRPr="00532100">
              <w:t>Medical Emergency Action Plan is in place and adhered to.</w:t>
            </w:r>
          </w:p>
          <w:p w14:paraId="7E70E184" w14:textId="77777777" w:rsidR="00235EF7" w:rsidRPr="00532100" w:rsidRDefault="00235EF7" w:rsidP="00E86C6D">
            <w:pPr>
              <w:pStyle w:val="Bullet1"/>
            </w:pPr>
            <w:r w:rsidRPr="00532100">
              <w:t>All events, training and matches have an appropriately trained person responsible for the delivery of first aid.</w:t>
            </w:r>
          </w:p>
          <w:p w14:paraId="4B887F9C" w14:textId="77777777" w:rsidR="00235EF7" w:rsidRPr="00532100" w:rsidRDefault="00235EF7" w:rsidP="00E86C6D">
            <w:pPr>
              <w:pStyle w:val="Bullet1"/>
            </w:pPr>
            <w:r w:rsidRPr="00532100">
              <w:t xml:space="preserve">Medical staff are recruited following a safer recruitment process, have undertaken appropriate DBS checking and follow the club Code of Conduct.   </w:t>
            </w:r>
          </w:p>
          <w:p w14:paraId="4E946AD9" w14:textId="77777777" w:rsidR="00235EF7" w:rsidRPr="00532100" w:rsidRDefault="00235EF7" w:rsidP="00E86C6D">
            <w:pPr>
              <w:pStyle w:val="Bullet1"/>
            </w:pPr>
            <w:r w:rsidRPr="00532100">
              <w:t xml:space="preserve">All Medical staff have induction and understand club safeguarding expectations and how they should raise a concern. </w:t>
            </w:r>
          </w:p>
          <w:p w14:paraId="623189F5" w14:textId="2ED3E53E" w:rsidR="00235EF7" w:rsidRPr="00532100" w:rsidRDefault="00235EF7" w:rsidP="00E86C6D">
            <w:pPr>
              <w:pStyle w:val="Bullet1"/>
            </w:pPr>
            <w:r w:rsidRPr="00532100">
              <w:t xml:space="preserve">Medical care is provided in line with </w:t>
            </w:r>
            <w:hyperlink r:id="rId13" w:history="1">
              <w:r w:rsidRPr="003047D9">
                <w:rPr>
                  <w:rStyle w:val="Hyperlink"/>
                </w:rPr>
                <w:t>FA Safeguarding Guidance Note 5.10</w:t>
              </w:r>
            </w:hyperlink>
            <w:r w:rsidRPr="00532100">
              <w:t>.</w:t>
            </w:r>
          </w:p>
        </w:tc>
        <w:tc>
          <w:tcPr>
            <w:tcW w:w="1705" w:type="dxa"/>
          </w:tcPr>
          <w:p w14:paraId="21867012" w14:textId="7C583C52" w:rsidR="00235EF7" w:rsidRPr="00532100" w:rsidRDefault="00235EF7" w:rsidP="00E86C6D">
            <w:r>
              <w:t>Youth Academy Manager / Club Physiotherapist</w:t>
            </w:r>
          </w:p>
        </w:tc>
        <w:tc>
          <w:tcPr>
            <w:tcW w:w="1004" w:type="dxa"/>
            <w:gridSpan w:val="2"/>
          </w:tcPr>
          <w:p w14:paraId="3D8623E1" w14:textId="58D6784E" w:rsidR="00235EF7" w:rsidRPr="00DB6F6B" w:rsidRDefault="00235EF7" w:rsidP="00E86C6D">
            <w:r>
              <w:t>Low</w:t>
            </w:r>
          </w:p>
        </w:tc>
        <w:tc>
          <w:tcPr>
            <w:tcW w:w="1977" w:type="dxa"/>
          </w:tcPr>
          <w:p w14:paraId="66B47F24" w14:textId="77777777" w:rsidR="002A59C3" w:rsidRDefault="002A59C3" w:rsidP="00E86C6D">
            <w:r>
              <w:t>June 2026</w:t>
            </w:r>
          </w:p>
          <w:p w14:paraId="5E1B3133" w14:textId="0386D560" w:rsidR="00235EF7" w:rsidRPr="00DB6F6B" w:rsidRDefault="002A59C3" w:rsidP="00E86C6D">
            <w:r>
              <w:t>Academy Manager</w:t>
            </w:r>
          </w:p>
        </w:tc>
      </w:tr>
      <w:tr w:rsidR="00235EF7" w:rsidRPr="00DB6F6B" w14:paraId="5E4ED536" w14:textId="77777777" w:rsidTr="00235EF7">
        <w:trPr>
          <w:gridAfter w:val="7"/>
          <w:wAfter w:w="11939" w:type="dxa"/>
          <w:trHeight w:val="236"/>
        </w:trPr>
        <w:tc>
          <w:tcPr>
            <w:tcW w:w="1779" w:type="dxa"/>
            <w:gridSpan w:val="2"/>
          </w:tcPr>
          <w:p w14:paraId="3A8740A1" w14:textId="77777777" w:rsidR="00235EF7" w:rsidRPr="00C872CA" w:rsidRDefault="00235EF7" w:rsidP="00E86C6D">
            <w:pPr>
              <w:pStyle w:val="TableSubhead"/>
              <w:framePr w:hSpace="0" w:wrap="auto" w:vAnchor="margin" w:hAnchor="text" w:yAlign="inline"/>
              <w:suppressOverlap w:val="0"/>
            </w:pPr>
            <w:r w:rsidRPr="00C872CA">
              <w:t>Additional needs</w:t>
            </w:r>
          </w:p>
          <w:p w14:paraId="3A63873A" w14:textId="71C73587" w:rsidR="00235EF7" w:rsidRPr="00DB6F6B" w:rsidRDefault="00235EF7" w:rsidP="00E86C6D">
            <w:pPr>
              <w:spacing w:before="60"/>
              <w:rPr>
                <w:rFonts w:ascii="FS Jack" w:hAnsi="FS Jack" w:cstheme="minorHAnsi"/>
                <w:szCs w:val="19"/>
              </w:rPr>
            </w:pPr>
            <w:r w:rsidRPr="00C872CA">
              <w:rPr>
                <w:rFonts w:cstheme="minorHAnsi"/>
                <w:szCs w:val="19"/>
              </w:rPr>
              <w:t>(Consent / information sharing)</w:t>
            </w:r>
          </w:p>
        </w:tc>
        <w:tc>
          <w:tcPr>
            <w:tcW w:w="2932" w:type="dxa"/>
          </w:tcPr>
          <w:p w14:paraId="1747A068" w14:textId="5862E3F9" w:rsidR="00235EF7" w:rsidRPr="00532100" w:rsidRDefault="00235EF7" w:rsidP="00E86C6D">
            <w:r w:rsidRPr="00532100">
              <w:t>Lack of awareness of an individual’s additional needs may result in these not being met.</w:t>
            </w:r>
          </w:p>
        </w:tc>
        <w:tc>
          <w:tcPr>
            <w:tcW w:w="952" w:type="dxa"/>
            <w:gridSpan w:val="2"/>
          </w:tcPr>
          <w:p w14:paraId="31E16237" w14:textId="03790916" w:rsidR="00235EF7" w:rsidRPr="00DB6F6B" w:rsidRDefault="00C00DA5" w:rsidP="00E86C6D">
            <w:pPr>
              <w:rPr>
                <w:rFonts w:ascii="FS Jack" w:hAnsi="FS Jack" w:cstheme="minorHAnsi"/>
                <w:szCs w:val="19"/>
              </w:rPr>
            </w:pPr>
            <w:r>
              <w:rPr>
                <w:rFonts w:ascii="FS Jack" w:hAnsi="FS Jack" w:cstheme="minorHAnsi"/>
                <w:szCs w:val="19"/>
              </w:rPr>
              <w:t>Medium</w:t>
            </w:r>
          </w:p>
        </w:tc>
        <w:tc>
          <w:tcPr>
            <w:tcW w:w="4671" w:type="dxa"/>
          </w:tcPr>
          <w:p w14:paraId="3549CC72" w14:textId="77777777" w:rsidR="00235EF7" w:rsidRPr="00532100" w:rsidRDefault="00235EF7" w:rsidP="00E86C6D">
            <w:pPr>
              <w:pStyle w:val="Bullet1"/>
            </w:pPr>
            <w:r w:rsidRPr="00532100">
              <w:t xml:space="preserve">Additional needs information is gathered </w:t>
            </w:r>
            <w:proofErr w:type="gramStart"/>
            <w:r w:rsidRPr="00532100">
              <w:t>through  player</w:t>
            </w:r>
            <w:proofErr w:type="gramEnd"/>
            <w:r w:rsidRPr="00532100">
              <w:t xml:space="preserve"> registration form or induction meeting.</w:t>
            </w:r>
          </w:p>
          <w:p w14:paraId="6B350375" w14:textId="77777777" w:rsidR="00235EF7" w:rsidRPr="00532100" w:rsidRDefault="00235EF7" w:rsidP="00E86C6D">
            <w:pPr>
              <w:pStyle w:val="Bullet1"/>
            </w:pPr>
            <w:r w:rsidRPr="00532100">
              <w:t xml:space="preserve">Where additional needs are identified an appropriate member of club staff to speak to U18 player / and their parent / carer about supportive procedures and processes that will be put into place.  </w:t>
            </w:r>
          </w:p>
          <w:p w14:paraId="39F3AA96" w14:textId="77777777" w:rsidR="00235EF7" w:rsidRDefault="00235EF7" w:rsidP="00E86C6D">
            <w:pPr>
              <w:pStyle w:val="Bullet1"/>
            </w:pPr>
            <w:r>
              <w:t>Additional needs i</w:t>
            </w:r>
            <w:r w:rsidRPr="00532100">
              <w:t xml:space="preserve">nformation shared with those who need to know / are working directly with the player. </w:t>
            </w:r>
          </w:p>
          <w:p w14:paraId="4BA64DE6" w14:textId="3F475201" w:rsidR="000A266F" w:rsidRPr="00532100" w:rsidRDefault="000A266F" w:rsidP="00E86C6D">
            <w:pPr>
              <w:pStyle w:val="Bullet1"/>
            </w:pPr>
            <w:r>
              <w:t xml:space="preserve">Data collected and stored in secure </w:t>
            </w:r>
            <w:r w:rsidR="00977456">
              <w:t>medical cabinet</w:t>
            </w:r>
          </w:p>
        </w:tc>
        <w:tc>
          <w:tcPr>
            <w:tcW w:w="1705" w:type="dxa"/>
          </w:tcPr>
          <w:p w14:paraId="4607612C" w14:textId="09AD5B6F" w:rsidR="00235EF7" w:rsidRPr="00532100" w:rsidRDefault="00235EF7" w:rsidP="00E86C6D">
            <w:r>
              <w:t xml:space="preserve">U18 Coach </w:t>
            </w:r>
          </w:p>
        </w:tc>
        <w:tc>
          <w:tcPr>
            <w:tcW w:w="1004" w:type="dxa"/>
            <w:gridSpan w:val="2"/>
          </w:tcPr>
          <w:p w14:paraId="2427AF0D" w14:textId="19F800AE" w:rsidR="00235EF7" w:rsidRPr="00DB6F6B" w:rsidRDefault="000A266F" w:rsidP="00E86C6D">
            <w:r>
              <w:t>Low</w:t>
            </w:r>
          </w:p>
        </w:tc>
        <w:tc>
          <w:tcPr>
            <w:tcW w:w="1977" w:type="dxa"/>
          </w:tcPr>
          <w:p w14:paraId="217345F0" w14:textId="77777777" w:rsidR="00235EF7" w:rsidRPr="00DB6F6B" w:rsidRDefault="00235EF7" w:rsidP="00E86C6D"/>
        </w:tc>
      </w:tr>
      <w:tr w:rsidR="00235EF7" w:rsidRPr="00DB6F6B" w14:paraId="10E19276" w14:textId="77777777" w:rsidTr="00235EF7">
        <w:trPr>
          <w:gridAfter w:val="7"/>
          <w:wAfter w:w="11939" w:type="dxa"/>
          <w:trHeight w:val="236"/>
        </w:trPr>
        <w:tc>
          <w:tcPr>
            <w:tcW w:w="1779" w:type="dxa"/>
            <w:gridSpan w:val="2"/>
          </w:tcPr>
          <w:p w14:paraId="3A188B11" w14:textId="4A01DB0A" w:rsidR="00235EF7" w:rsidRPr="00DB6F6B" w:rsidRDefault="00235EF7" w:rsidP="00E86C6D">
            <w:pPr>
              <w:spacing w:before="60"/>
              <w:rPr>
                <w:rFonts w:ascii="FS Jack" w:hAnsi="FS Jack" w:cstheme="minorHAnsi"/>
                <w:b/>
                <w:bCs/>
                <w:szCs w:val="19"/>
              </w:rPr>
            </w:pPr>
            <w:r w:rsidRPr="00C872CA">
              <w:t>Communications</w:t>
            </w:r>
            <w:r w:rsidRPr="00DB6F6B">
              <w:rPr>
                <w:rFonts w:ascii="FS Jack" w:hAnsi="FS Jack"/>
                <w:b/>
                <w:bCs/>
              </w:rPr>
              <w:t xml:space="preserve"> </w:t>
            </w:r>
          </w:p>
        </w:tc>
        <w:tc>
          <w:tcPr>
            <w:tcW w:w="2932" w:type="dxa"/>
          </w:tcPr>
          <w:p w14:paraId="720AE078" w14:textId="769EBC95" w:rsidR="00235EF7" w:rsidRPr="00532100" w:rsidRDefault="00235EF7" w:rsidP="00E86C6D">
            <w:r w:rsidRPr="00532100">
              <w:t>Risk of unwanted or inappropriate contact</w:t>
            </w:r>
            <w:r w:rsidR="006F46B9">
              <w:t xml:space="preserve"> through in correct channels</w:t>
            </w:r>
          </w:p>
          <w:p w14:paraId="265245EB" w14:textId="77777777" w:rsidR="00235EF7" w:rsidRPr="00532100" w:rsidRDefault="00235EF7" w:rsidP="00E86C6D"/>
          <w:p w14:paraId="5A9BCB50" w14:textId="3D51189F" w:rsidR="00235EF7" w:rsidRPr="00532100" w:rsidRDefault="00235EF7" w:rsidP="00E86C6D">
            <w:r w:rsidRPr="00532100">
              <w:t xml:space="preserve">Risk exposure to inappropriate content. </w:t>
            </w:r>
          </w:p>
        </w:tc>
        <w:tc>
          <w:tcPr>
            <w:tcW w:w="952" w:type="dxa"/>
            <w:gridSpan w:val="2"/>
          </w:tcPr>
          <w:p w14:paraId="25D3A87C" w14:textId="0DA8A1D8" w:rsidR="00235EF7" w:rsidRPr="00DB6F6B" w:rsidRDefault="004171BA" w:rsidP="00E86C6D">
            <w:pPr>
              <w:rPr>
                <w:rFonts w:ascii="FS Jack" w:hAnsi="FS Jack" w:cstheme="minorHAnsi"/>
                <w:szCs w:val="19"/>
              </w:rPr>
            </w:pPr>
            <w:r>
              <w:rPr>
                <w:rFonts w:ascii="FS Jack" w:hAnsi="FS Jack" w:cstheme="minorHAnsi"/>
                <w:szCs w:val="19"/>
              </w:rPr>
              <w:t>Medium</w:t>
            </w:r>
          </w:p>
        </w:tc>
        <w:tc>
          <w:tcPr>
            <w:tcW w:w="4671" w:type="dxa"/>
          </w:tcPr>
          <w:p w14:paraId="51DF5544" w14:textId="77777777" w:rsidR="00235EF7" w:rsidRPr="00532100" w:rsidRDefault="00235EF7" w:rsidP="00E86C6D">
            <w:pPr>
              <w:pStyle w:val="Bullet1"/>
            </w:pPr>
            <w:r w:rsidRPr="00532100">
              <w:t>Appropriate consent forms obtained from the U18 player / and their parent / carer.</w:t>
            </w:r>
          </w:p>
          <w:p w14:paraId="7FD6FCC6" w14:textId="77777777" w:rsidR="00235EF7" w:rsidRPr="00532100" w:rsidRDefault="00235EF7" w:rsidP="00E86C6D">
            <w:pPr>
              <w:pStyle w:val="Bullet1"/>
            </w:pPr>
            <w:r w:rsidRPr="00532100">
              <w:t>Where team chat groups</w:t>
            </w:r>
            <w:r>
              <w:t xml:space="preserve"> e.g. WhatsApp</w:t>
            </w:r>
            <w:r w:rsidRPr="00532100">
              <w:t xml:space="preserve"> exist</w:t>
            </w:r>
            <w:r>
              <w:t>,</w:t>
            </w:r>
            <w:r w:rsidRPr="00532100">
              <w:t xml:space="preserve"> an appropriate member of club staff reminds adult players about their expectations and conduct in relation to this. </w:t>
            </w:r>
          </w:p>
          <w:p w14:paraId="75AC276C" w14:textId="77777777" w:rsidR="00235EF7" w:rsidRPr="00532100" w:rsidRDefault="00235EF7" w:rsidP="00E86C6D">
            <w:pPr>
              <w:pStyle w:val="Bullet1"/>
            </w:pPr>
            <w:r w:rsidRPr="00532100">
              <w:t>All players (adult and U18) reminded about how to raise a concern.</w:t>
            </w:r>
          </w:p>
          <w:p w14:paraId="49F7AF87" w14:textId="77777777" w:rsidR="00235EF7" w:rsidRDefault="00235EF7" w:rsidP="00E86C6D">
            <w:pPr>
              <w:pStyle w:val="Bullet1"/>
            </w:pPr>
            <w:r w:rsidRPr="00532100">
              <w:t xml:space="preserve">The club follow FA guidance on </w:t>
            </w:r>
            <w:hyperlink r:id="rId14" w:history="1">
              <w:r w:rsidRPr="003047D9">
                <w:rPr>
                  <w:rStyle w:val="Hyperlink"/>
                </w:rPr>
                <w:t>Digital Communications and Children</w:t>
              </w:r>
              <w:r w:rsidRPr="00532100">
                <w:t xml:space="preserve"> </w:t>
              </w:r>
            </w:hyperlink>
          </w:p>
          <w:p w14:paraId="786861FA" w14:textId="666C72FB" w:rsidR="006F46B9" w:rsidRPr="00532100" w:rsidRDefault="006F46B9" w:rsidP="00E86C6D">
            <w:pPr>
              <w:pStyle w:val="Bullet1"/>
            </w:pPr>
            <w:r>
              <w:t xml:space="preserve">Communication managed through </w:t>
            </w:r>
            <w:proofErr w:type="gramStart"/>
            <w:r>
              <w:t>teams</w:t>
            </w:r>
            <w:proofErr w:type="gramEnd"/>
            <w:r>
              <w:t xml:space="preserve"> app and email.</w:t>
            </w:r>
          </w:p>
        </w:tc>
        <w:tc>
          <w:tcPr>
            <w:tcW w:w="1705" w:type="dxa"/>
          </w:tcPr>
          <w:p w14:paraId="5783B153" w14:textId="63EF200B" w:rsidR="00235EF7" w:rsidRPr="00532100" w:rsidRDefault="006F46B9" w:rsidP="00E86C6D">
            <w:r>
              <w:t xml:space="preserve">Management / </w:t>
            </w:r>
            <w:r w:rsidR="00235EF7">
              <w:t>U18 Coach / Secretary</w:t>
            </w:r>
          </w:p>
        </w:tc>
        <w:tc>
          <w:tcPr>
            <w:tcW w:w="1004" w:type="dxa"/>
            <w:gridSpan w:val="2"/>
          </w:tcPr>
          <w:p w14:paraId="7236A094" w14:textId="3E89A5C8" w:rsidR="00235EF7" w:rsidRPr="00DB6F6B" w:rsidRDefault="006F46B9" w:rsidP="00E86C6D">
            <w:r>
              <w:t>Low</w:t>
            </w:r>
          </w:p>
        </w:tc>
        <w:tc>
          <w:tcPr>
            <w:tcW w:w="1977" w:type="dxa"/>
          </w:tcPr>
          <w:p w14:paraId="40F4F50C" w14:textId="77777777" w:rsidR="00235EF7" w:rsidRDefault="00C00DA5" w:rsidP="00E86C6D">
            <w:r>
              <w:t>June 2026</w:t>
            </w:r>
          </w:p>
          <w:p w14:paraId="34BB4F65" w14:textId="78F74CAE" w:rsidR="00C00DA5" w:rsidRPr="00DB6F6B" w:rsidRDefault="00C00DA5" w:rsidP="00E86C6D">
            <w:r>
              <w:t>All Staff</w:t>
            </w:r>
          </w:p>
        </w:tc>
      </w:tr>
      <w:tr w:rsidR="00235EF7" w:rsidRPr="00DB6F6B" w14:paraId="7AC8C583" w14:textId="77777777" w:rsidTr="00235EF7">
        <w:trPr>
          <w:gridAfter w:val="7"/>
          <w:wAfter w:w="11939" w:type="dxa"/>
          <w:trHeight w:val="236"/>
        </w:trPr>
        <w:tc>
          <w:tcPr>
            <w:tcW w:w="1779" w:type="dxa"/>
            <w:gridSpan w:val="2"/>
          </w:tcPr>
          <w:p w14:paraId="0258EC8D" w14:textId="77777777" w:rsidR="00235EF7" w:rsidRPr="00C872CA" w:rsidRDefault="00235EF7" w:rsidP="00E86C6D">
            <w:pPr>
              <w:pStyle w:val="TableSubhead"/>
              <w:framePr w:hSpace="0" w:wrap="auto" w:vAnchor="margin" w:hAnchor="text" w:yAlign="inline"/>
              <w:suppressOverlap w:val="0"/>
            </w:pPr>
            <w:r w:rsidRPr="00C872CA">
              <w:t xml:space="preserve">Staff / Volunteer suitability </w:t>
            </w:r>
          </w:p>
          <w:p w14:paraId="315E4914" w14:textId="69EE9F0F" w:rsidR="00235EF7" w:rsidRPr="00DB6F6B" w:rsidRDefault="00235EF7" w:rsidP="00E86C6D">
            <w:pPr>
              <w:spacing w:before="60"/>
              <w:rPr>
                <w:rFonts w:ascii="FS Jack" w:hAnsi="FS Jack" w:cstheme="minorHAnsi"/>
                <w:b/>
                <w:bCs/>
                <w:szCs w:val="19"/>
              </w:rPr>
            </w:pPr>
          </w:p>
        </w:tc>
        <w:tc>
          <w:tcPr>
            <w:tcW w:w="2932" w:type="dxa"/>
          </w:tcPr>
          <w:p w14:paraId="09265A96" w14:textId="0F21E741" w:rsidR="00235EF7" w:rsidRPr="00532100" w:rsidRDefault="00235EF7" w:rsidP="00E86C6D">
            <w:r w:rsidRPr="00532100">
              <w:t xml:space="preserve">Risk of unsuitable adults gaining access to and working with vulnerable participants </w:t>
            </w:r>
          </w:p>
        </w:tc>
        <w:tc>
          <w:tcPr>
            <w:tcW w:w="952" w:type="dxa"/>
            <w:gridSpan w:val="2"/>
          </w:tcPr>
          <w:p w14:paraId="1F6DE990" w14:textId="0128F94C" w:rsidR="00235EF7" w:rsidRPr="00DB6F6B" w:rsidRDefault="004171BA" w:rsidP="00E86C6D">
            <w:pPr>
              <w:rPr>
                <w:rFonts w:ascii="FS Jack" w:hAnsi="FS Jack" w:cstheme="minorHAnsi"/>
                <w:szCs w:val="19"/>
              </w:rPr>
            </w:pPr>
            <w:r>
              <w:rPr>
                <w:rFonts w:ascii="FS Jack" w:hAnsi="FS Jack" w:cstheme="minorHAnsi"/>
                <w:szCs w:val="19"/>
              </w:rPr>
              <w:t>Medium</w:t>
            </w:r>
          </w:p>
        </w:tc>
        <w:tc>
          <w:tcPr>
            <w:tcW w:w="4671" w:type="dxa"/>
          </w:tcPr>
          <w:p w14:paraId="0B8AF47C" w14:textId="77777777" w:rsidR="00235EF7" w:rsidRPr="00532100" w:rsidRDefault="00235EF7" w:rsidP="00E86C6D">
            <w:pPr>
              <w:pStyle w:val="Bullet1"/>
            </w:pPr>
            <w:r w:rsidRPr="00532100">
              <w:t xml:space="preserve">Club have a recruitment and selection process that aligns to the </w:t>
            </w:r>
            <w:hyperlink r:id="rId15" w:history="1">
              <w:r w:rsidRPr="003047D9">
                <w:rPr>
                  <w:rStyle w:val="Hyperlink"/>
                </w:rPr>
                <w:t>FA recommended process</w:t>
              </w:r>
            </w:hyperlink>
            <w:r w:rsidRPr="00532100">
              <w:t xml:space="preserve"> and is followed consistently.</w:t>
            </w:r>
          </w:p>
          <w:p w14:paraId="6CD1F0A4" w14:textId="77777777" w:rsidR="00235EF7" w:rsidRPr="00532100" w:rsidRDefault="00235EF7" w:rsidP="00E86C6D">
            <w:pPr>
              <w:pStyle w:val="Bullet1"/>
            </w:pPr>
            <w:r w:rsidRPr="00532100">
              <w:t>DBS checks are undertaken promptly for those who require them</w:t>
            </w:r>
            <w:r>
              <w:t xml:space="preserve"> and before they start carrying out any DBS regulated activity.</w:t>
            </w:r>
          </w:p>
          <w:p w14:paraId="09909F67" w14:textId="0960F026" w:rsidR="00235EF7" w:rsidRPr="00532100" w:rsidRDefault="00235EF7" w:rsidP="00E86C6D">
            <w:pPr>
              <w:pStyle w:val="Bullet1"/>
            </w:pPr>
            <w:r w:rsidRPr="00532100">
              <w:t xml:space="preserve">When engaging volunteers who are U18 consideration is given to the fact they are legally children. </w:t>
            </w:r>
          </w:p>
        </w:tc>
        <w:tc>
          <w:tcPr>
            <w:tcW w:w="1705" w:type="dxa"/>
          </w:tcPr>
          <w:p w14:paraId="0C3FE1A0" w14:textId="2C750148" w:rsidR="00235EF7" w:rsidRPr="00532100" w:rsidRDefault="00235EF7" w:rsidP="00E86C6D">
            <w:r>
              <w:t>Welfare Officer / Safeguarding Champion</w:t>
            </w:r>
          </w:p>
        </w:tc>
        <w:tc>
          <w:tcPr>
            <w:tcW w:w="1004" w:type="dxa"/>
            <w:gridSpan w:val="2"/>
          </w:tcPr>
          <w:p w14:paraId="09BF7B3D" w14:textId="7DC8183E" w:rsidR="00235EF7" w:rsidRPr="00DB6F6B" w:rsidRDefault="004171BA" w:rsidP="00E86C6D">
            <w:r>
              <w:t>Low</w:t>
            </w:r>
          </w:p>
        </w:tc>
        <w:tc>
          <w:tcPr>
            <w:tcW w:w="1977" w:type="dxa"/>
          </w:tcPr>
          <w:p w14:paraId="11E78AE9" w14:textId="2C76DC2C" w:rsidR="00235EF7" w:rsidRPr="00DB6F6B" w:rsidRDefault="004171BA" w:rsidP="00E86C6D">
            <w:r>
              <w:t>June 2026</w:t>
            </w:r>
          </w:p>
        </w:tc>
      </w:tr>
      <w:tr w:rsidR="00235EF7" w:rsidRPr="00DB6F6B" w14:paraId="1797E58A" w14:textId="77777777" w:rsidTr="00235EF7">
        <w:trPr>
          <w:gridAfter w:val="7"/>
          <w:wAfter w:w="11939" w:type="dxa"/>
          <w:trHeight w:val="236"/>
        </w:trPr>
        <w:tc>
          <w:tcPr>
            <w:tcW w:w="1779" w:type="dxa"/>
            <w:gridSpan w:val="2"/>
          </w:tcPr>
          <w:p w14:paraId="7E342131" w14:textId="77777777" w:rsidR="00235EF7" w:rsidRPr="00C872CA" w:rsidRDefault="00235EF7" w:rsidP="00E86C6D">
            <w:pPr>
              <w:pStyle w:val="TableSubhead"/>
              <w:framePr w:hSpace="0" w:wrap="auto" w:vAnchor="margin" w:hAnchor="text" w:yAlign="inline"/>
              <w:suppressOverlap w:val="0"/>
            </w:pPr>
            <w:r w:rsidRPr="00C872CA">
              <w:t>Supervision</w:t>
            </w:r>
          </w:p>
          <w:p w14:paraId="034E2DA0" w14:textId="30EA5814" w:rsidR="00235EF7" w:rsidRPr="00DB6F6B" w:rsidRDefault="00235EF7" w:rsidP="00E86C6D">
            <w:pPr>
              <w:pStyle w:val="TableSubhead"/>
              <w:framePr w:hSpace="0" w:wrap="auto" w:vAnchor="margin" w:hAnchor="text" w:yAlign="inline"/>
              <w:suppressOverlap w:val="0"/>
              <w:rPr>
                <w:rFonts w:ascii="FS Jack" w:hAnsi="FS Jack"/>
                <w:b/>
                <w:bCs/>
              </w:rPr>
            </w:pPr>
            <w:r w:rsidRPr="00C872CA">
              <w:t>(Inappropriate supervision of U18)</w:t>
            </w:r>
            <w:r w:rsidRPr="00DB6F6B">
              <w:rPr>
                <w:rFonts w:ascii="FS Jack" w:hAnsi="FS Jack"/>
              </w:rPr>
              <w:t xml:space="preserve"> </w:t>
            </w:r>
          </w:p>
        </w:tc>
        <w:tc>
          <w:tcPr>
            <w:tcW w:w="2932" w:type="dxa"/>
          </w:tcPr>
          <w:p w14:paraId="58AF1E5B" w14:textId="5898FD2D" w:rsidR="00235EF7" w:rsidRPr="00532100" w:rsidRDefault="00235EF7" w:rsidP="00E86C6D">
            <w:r w:rsidRPr="00532100">
              <w:t xml:space="preserve">U18 are not appropriately supervised. </w:t>
            </w:r>
          </w:p>
        </w:tc>
        <w:tc>
          <w:tcPr>
            <w:tcW w:w="952" w:type="dxa"/>
            <w:gridSpan w:val="2"/>
          </w:tcPr>
          <w:p w14:paraId="512C7FAB" w14:textId="64BAD1FD" w:rsidR="00235EF7" w:rsidRPr="00DB6F6B" w:rsidRDefault="008541CF" w:rsidP="00E86C6D">
            <w:pPr>
              <w:rPr>
                <w:rFonts w:ascii="FS Jack" w:hAnsi="FS Jack" w:cstheme="minorHAnsi"/>
                <w:szCs w:val="19"/>
              </w:rPr>
            </w:pPr>
            <w:r>
              <w:rPr>
                <w:rFonts w:ascii="FS Jack" w:hAnsi="FS Jack" w:cstheme="minorHAnsi"/>
                <w:szCs w:val="19"/>
              </w:rPr>
              <w:t xml:space="preserve">Medium </w:t>
            </w:r>
          </w:p>
        </w:tc>
        <w:tc>
          <w:tcPr>
            <w:tcW w:w="4671" w:type="dxa"/>
          </w:tcPr>
          <w:p w14:paraId="203999A5" w14:textId="77777777" w:rsidR="00235EF7" w:rsidRPr="00532100" w:rsidRDefault="00235EF7" w:rsidP="00E86C6D">
            <w:pPr>
              <w:pStyle w:val="Bullet1"/>
            </w:pPr>
            <w:r w:rsidRPr="00532100">
              <w:t>The FA and C</w:t>
            </w:r>
            <w:r>
              <w:t>hild Protection in Sport Unit</w:t>
            </w:r>
            <w:r w:rsidRPr="00532100">
              <w:t xml:space="preserve"> supervision </w:t>
            </w:r>
            <w:hyperlink r:id="rId16" w:history="1">
              <w:r w:rsidRPr="003047D9">
                <w:rPr>
                  <w:rStyle w:val="Hyperlink"/>
                </w:rPr>
                <w:t>ratios</w:t>
              </w:r>
            </w:hyperlink>
            <w:r w:rsidRPr="00532100">
              <w:t xml:space="preserve"> are adhered to.</w:t>
            </w:r>
          </w:p>
          <w:p w14:paraId="5CC81A18" w14:textId="77777777" w:rsidR="00235EF7" w:rsidRPr="00532100" w:rsidRDefault="00235EF7" w:rsidP="00E86C6D">
            <w:pPr>
              <w:pStyle w:val="Bullet1"/>
            </w:pPr>
            <w:r w:rsidRPr="00532100">
              <w:t xml:space="preserve">DBS guidance related to U18 players is followed. </w:t>
            </w:r>
          </w:p>
          <w:p w14:paraId="53CCC802" w14:textId="039DFA11" w:rsidR="00235EF7" w:rsidRPr="00532100" w:rsidRDefault="00235EF7" w:rsidP="00E86C6D">
            <w:pPr>
              <w:pStyle w:val="Bullet1"/>
            </w:pPr>
            <w:r w:rsidRPr="00532100">
              <w:t xml:space="preserve">U18 player always have access to a named point of contact. </w:t>
            </w:r>
          </w:p>
        </w:tc>
        <w:tc>
          <w:tcPr>
            <w:tcW w:w="1705" w:type="dxa"/>
          </w:tcPr>
          <w:p w14:paraId="7221CC04" w14:textId="312C4AC6" w:rsidR="00235EF7" w:rsidRPr="00532100" w:rsidRDefault="00235EF7" w:rsidP="00E86C6D">
            <w:r>
              <w:t>Management &amp; Coaches</w:t>
            </w:r>
          </w:p>
        </w:tc>
        <w:tc>
          <w:tcPr>
            <w:tcW w:w="1004" w:type="dxa"/>
            <w:gridSpan w:val="2"/>
          </w:tcPr>
          <w:p w14:paraId="159CA6BF" w14:textId="1595B378" w:rsidR="00235EF7" w:rsidRPr="00DB6F6B" w:rsidRDefault="008541CF" w:rsidP="00E86C6D">
            <w:r>
              <w:t>Low</w:t>
            </w:r>
          </w:p>
        </w:tc>
        <w:tc>
          <w:tcPr>
            <w:tcW w:w="1977" w:type="dxa"/>
          </w:tcPr>
          <w:p w14:paraId="35B5B971" w14:textId="77777777" w:rsidR="00235EF7" w:rsidRPr="00DB6F6B" w:rsidRDefault="00235EF7" w:rsidP="00E86C6D"/>
        </w:tc>
      </w:tr>
      <w:tr w:rsidR="00235EF7" w:rsidRPr="00DB6F6B" w14:paraId="7720D93A" w14:textId="77777777" w:rsidTr="00235EF7">
        <w:trPr>
          <w:gridAfter w:val="7"/>
          <w:wAfter w:w="11939" w:type="dxa"/>
          <w:trHeight w:val="236"/>
        </w:trPr>
        <w:tc>
          <w:tcPr>
            <w:tcW w:w="1779" w:type="dxa"/>
            <w:gridSpan w:val="2"/>
          </w:tcPr>
          <w:p w14:paraId="7453CA6C" w14:textId="0B3D5497" w:rsidR="00235EF7" w:rsidRPr="00DB6F6B" w:rsidRDefault="00235EF7" w:rsidP="00E86C6D">
            <w:pPr>
              <w:rPr>
                <w:rFonts w:ascii="FS Jack" w:hAnsi="FS Jack" w:cstheme="minorHAnsi"/>
                <w:szCs w:val="19"/>
              </w:rPr>
            </w:pPr>
            <w:r w:rsidRPr="00C872CA">
              <w:rPr>
                <w:rFonts w:ascii="FS Jack Medium" w:hAnsi="FS Jack Medium" w:cstheme="minorHAnsi"/>
                <w:color w:val="17223E"/>
                <w:szCs w:val="19"/>
              </w:rPr>
              <w:t>Changing rooms</w:t>
            </w:r>
            <w:r w:rsidRPr="00DB6F6B">
              <w:rPr>
                <w:rFonts w:ascii="FS Jack" w:hAnsi="FS Jack" w:cstheme="minorHAnsi"/>
                <w:szCs w:val="19"/>
              </w:rPr>
              <w:t xml:space="preserve"> </w:t>
            </w:r>
            <w:r w:rsidRPr="00C872CA">
              <w:rPr>
                <w:rFonts w:cstheme="minorHAnsi"/>
                <w:szCs w:val="19"/>
              </w:rPr>
              <w:t>(Open-Age team with adult and U18 players)</w:t>
            </w:r>
          </w:p>
        </w:tc>
        <w:tc>
          <w:tcPr>
            <w:tcW w:w="2932" w:type="dxa"/>
          </w:tcPr>
          <w:p w14:paraId="7D389389" w14:textId="77777777" w:rsidR="00235EF7" w:rsidRPr="00532100" w:rsidRDefault="00235EF7" w:rsidP="00E86C6D">
            <w:r w:rsidRPr="00532100">
              <w:t xml:space="preserve">Risk of unwanted or inappropriate contact. </w:t>
            </w:r>
          </w:p>
          <w:p w14:paraId="7E80F689" w14:textId="77777777" w:rsidR="00235EF7" w:rsidRPr="00532100" w:rsidRDefault="00235EF7" w:rsidP="00E86C6D"/>
          <w:p w14:paraId="4D897F27" w14:textId="347EEB11" w:rsidR="00235EF7" w:rsidRPr="00532100" w:rsidRDefault="00235EF7" w:rsidP="00E86C6D">
            <w:r w:rsidRPr="00532100">
              <w:t>Photos taken in changing room and circulated without consent/used inappropriately e.g., sexual images/bullying/exploitation. Initiation activities with U18s.</w:t>
            </w:r>
          </w:p>
        </w:tc>
        <w:tc>
          <w:tcPr>
            <w:tcW w:w="952" w:type="dxa"/>
            <w:gridSpan w:val="2"/>
          </w:tcPr>
          <w:p w14:paraId="2EDFE6FE" w14:textId="65332E4C" w:rsidR="00235EF7" w:rsidRPr="00DB6F6B" w:rsidRDefault="00FB2C5E" w:rsidP="00E86C6D">
            <w:pPr>
              <w:rPr>
                <w:rFonts w:ascii="FS Jack" w:hAnsi="FS Jack" w:cstheme="minorHAnsi"/>
                <w:szCs w:val="19"/>
              </w:rPr>
            </w:pPr>
            <w:r>
              <w:rPr>
                <w:rFonts w:ascii="FS Jack" w:hAnsi="FS Jack" w:cstheme="minorHAnsi"/>
                <w:szCs w:val="19"/>
              </w:rPr>
              <w:t>Medium</w:t>
            </w:r>
          </w:p>
        </w:tc>
        <w:tc>
          <w:tcPr>
            <w:tcW w:w="4671" w:type="dxa"/>
          </w:tcPr>
          <w:p w14:paraId="79BDF2CF" w14:textId="77777777" w:rsidR="00235EF7" w:rsidRPr="00532100" w:rsidRDefault="00235EF7" w:rsidP="00E86C6D">
            <w:pPr>
              <w:pStyle w:val="Bullet1"/>
            </w:pPr>
            <w:r w:rsidRPr="00532100">
              <w:t xml:space="preserve">An appropriate member of club staff speaks to U18 player(s) and ensures they are given the choice as to whether they want to shower / change at the same time as adult players.   </w:t>
            </w:r>
          </w:p>
          <w:p w14:paraId="0718F925" w14:textId="77777777" w:rsidR="00235EF7" w:rsidRPr="00532100" w:rsidRDefault="00235EF7" w:rsidP="00E86C6D">
            <w:pPr>
              <w:pStyle w:val="Bullet1"/>
            </w:pPr>
            <w:r w:rsidRPr="00532100">
              <w:t xml:space="preserve">Alternative arrangements offered to U18 player –this may include the option to travel to game changed, change before adult teammates, or use a separate changing space. </w:t>
            </w:r>
          </w:p>
          <w:p w14:paraId="641AC35A" w14:textId="77777777" w:rsidR="00235EF7" w:rsidRPr="00532100" w:rsidRDefault="00235EF7" w:rsidP="00E86C6D">
            <w:pPr>
              <w:pStyle w:val="Bullet1"/>
            </w:pPr>
            <w:r w:rsidRPr="00532100">
              <w:t>Appropriate member of club staff speaks with adult players re. expected behaviours, aligned to club Code of Conduct and use of mobile phones (cameras)</w:t>
            </w:r>
          </w:p>
          <w:p w14:paraId="4C3C5967" w14:textId="71C53566" w:rsidR="00235EF7" w:rsidRPr="00455887" w:rsidRDefault="00235EF7" w:rsidP="00E86C6D">
            <w:pPr>
              <w:pStyle w:val="Bullet1"/>
            </w:pPr>
            <w:r w:rsidRPr="00532100">
              <w:t>Consent from U18 players / and their parent / carer is given.</w:t>
            </w:r>
          </w:p>
        </w:tc>
        <w:tc>
          <w:tcPr>
            <w:tcW w:w="1705" w:type="dxa"/>
          </w:tcPr>
          <w:p w14:paraId="423E9AA9" w14:textId="1D5BE10A" w:rsidR="00235EF7" w:rsidRPr="00532100" w:rsidRDefault="00235EF7" w:rsidP="00E86C6D">
            <w:r>
              <w:t>Sports Academy / Matchday Management</w:t>
            </w:r>
          </w:p>
        </w:tc>
        <w:tc>
          <w:tcPr>
            <w:tcW w:w="1004" w:type="dxa"/>
            <w:gridSpan w:val="2"/>
          </w:tcPr>
          <w:p w14:paraId="76C021DA" w14:textId="54740365" w:rsidR="00235EF7" w:rsidRPr="00DB6F6B" w:rsidRDefault="00202FA2" w:rsidP="00E86C6D">
            <w:r>
              <w:t>Low</w:t>
            </w:r>
          </w:p>
        </w:tc>
        <w:tc>
          <w:tcPr>
            <w:tcW w:w="1977" w:type="dxa"/>
          </w:tcPr>
          <w:p w14:paraId="3567E06D" w14:textId="77777777" w:rsidR="00235EF7" w:rsidRDefault="00202FA2" w:rsidP="00E86C6D">
            <w:r>
              <w:t>June 2026</w:t>
            </w:r>
          </w:p>
          <w:p w14:paraId="43DFADF1" w14:textId="3D625A71" w:rsidR="00FB2C5E" w:rsidRPr="00DB6F6B" w:rsidRDefault="00FB2C5E" w:rsidP="00E86C6D">
            <w:r>
              <w:t>Academy Manager</w:t>
            </w:r>
          </w:p>
        </w:tc>
      </w:tr>
      <w:tr w:rsidR="00235EF7" w:rsidRPr="00DB6F6B" w14:paraId="7FFC3251" w14:textId="77777777" w:rsidTr="00235EF7">
        <w:trPr>
          <w:gridAfter w:val="7"/>
          <w:wAfter w:w="11939" w:type="dxa"/>
          <w:trHeight w:val="236"/>
        </w:trPr>
        <w:tc>
          <w:tcPr>
            <w:tcW w:w="1779" w:type="dxa"/>
            <w:gridSpan w:val="2"/>
          </w:tcPr>
          <w:p w14:paraId="4B7F5A2E" w14:textId="77777777" w:rsidR="00235EF7" w:rsidRPr="00C872CA" w:rsidRDefault="00235EF7" w:rsidP="00E86C6D">
            <w:pPr>
              <w:pStyle w:val="TableSubhead"/>
              <w:framePr w:hSpace="0" w:wrap="auto" w:vAnchor="margin" w:hAnchor="text" w:yAlign="inline"/>
              <w:suppressOverlap w:val="0"/>
            </w:pPr>
            <w:r w:rsidRPr="00C872CA">
              <w:t xml:space="preserve">Travel </w:t>
            </w:r>
          </w:p>
          <w:p w14:paraId="5B82CE7D" w14:textId="6FB37A37" w:rsidR="00235EF7" w:rsidRPr="00DB6F6B" w:rsidRDefault="00235EF7" w:rsidP="00E86C6D">
            <w:pPr>
              <w:spacing w:before="60"/>
              <w:rPr>
                <w:rFonts w:ascii="FS Jack" w:hAnsi="FS Jack" w:cstheme="minorHAnsi"/>
                <w:szCs w:val="19"/>
              </w:rPr>
            </w:pPr>
            <w:r w:rsidRPr="00C872CA">
              <w:rPr>
                <w:rFonts w:cstheme="minorHAnsi"/>
                <w:szCs w:val="19"/>
              </w:rPr>
              <w:t>(Open-Age team with adult and U18 players)</w:t>
            </w:r>
          </w:p>
        </w:tc>
        <w:tc>
          <w:tcPr>
            <w:tcW w:w="2932" w:type="dxa"/>
          </w:tcPr>
          <w:p w14:paraId="4F7E608D" w14:textId="77777777" w:rsidR="00235EF7" w:rsidRPr="00532100" w:rsidRDefault="00235EF7" w:rsidP="00E86C6D">
            <w:r w:rsidRPr="00532100">
              <w:t xml:space="preserve">An U18 player may not feel comfortable to travel with adults. </w:t>
            </w:r>
          </w:p>
          <w:p w14:paraId="3E4AE062" w14:textId="77777777" w:rsidR="00235EF7" w:rsidRPr="00532100" w:rsidRDefault="00235EF7" w:rsidP="00E86C6D"/>
          <w:p w14:paraId="598EDD4D" w14:textId="77777777" w:rsidR="00235EF7" w:rsidRPr="00532100" w:rsidRDefault="00235EF7" w:rsidP="00E86C6D">
            <w:r w:rsidRPr="00532100">
              <w:t>Risk of unwanted or inappropriate contact.</w:t>
            </w:r>
          </w:p>
          <w:p w14:paraId="58CCBAAC" w14:textId="77777777" w:rsidR="00235EF7" w:rsidRPr="00532100" w:rsidRDefault="00235EF7" w:rsidP="00E86C6D"/>
          <w:p w14:paraId="4438657B" w14:textId="4122414F" w:rsidR="00235EF7" w:rsidRPr="00532100" w:rsidRDefault="00235EF7" w:rsidP="00E86C6D">
            <w:r w:rsidRPr="00532100">
              <w:t xml:space="preserve">Risk of grooming. </w:t>
            </w:r>
          </w:p>
        </w:tc>
        <w:tc>
          <w:tcPr>
            <w:tcW w:w="952" w:type="dxa"/>
            <w:gridSpan w:val="2"/>
          </w:tcPr>
          <w:p w14:paraId="4299F1E1" w14:textId="5FF494A9" w:rsidR="00235EF7" w:rsidRPr="00DB6F6B" w:rsidRDefault="00FB2C5E" w:rsidP="00E86C6D">
            <w:pPr>
              <w:rPr>
                <w:rFonts w:ascii="FS Jack" w:hAnsi="FS Jack" w:cstheme="minorHAnsi"/>
                <w:szCs w:val="19"/>
              </w:rPr>
            </w:pPr>
            <w:r>
              <w:rPr>
                <w:rFonts w:ascii="FS Jack" w:hAnsi="FS Jack" w:cstheme="minorHAnsi"/>
                <w:szCs w:val="19"/>
              </w:rPr>
              <w:t>High</w:t>
            </w:r>
          </w:p>
        </w:tc>
        <w:tc>
          <w:tcPr>
            <w:tcW w:w="4671" w:type="dxa"/>
          </w:tcPr>
          <w:p w14:paraId="0AC5112E" w14:textId="77777777" w:rsidR="00235EF7" w:rsidRPr="00532100" w:rsidRDefault="00235EF7" w:rsidP="00E86C6D">
            <w:pPr>
              <w:pStyle w:val="Bullet1"/>
            </w:pPr>
            <w:r w:rsidRPr="00532100">
              <w:t>Conversation between appropriate club official and U18 player regarding travel arrangements offered – this may include the option to have a parent on the coach or travel separately with parent.</w:t>
            </w:r>
          </w:p>
          <w:p w14:paraId="4530B7C6" w14:textId="77777777" w:rsidR="00235EF7" w:rsidRPr="00532100" w:rsidRDefault="00235EF7" w:rsidP="00E86C6D">
            <w:pPr>
              <w:pStyle w:val="Bullet1"/>
            </w:pPr>
            <w:r w:rsidRPr="00532100">
              <w:t xml:space="preserve">Team reminded of behaviours </w:t>
            </w:r>
            <w:r>
              <w:t xml:space="preserve">and </w:t>
            </w:r>
            <w:r w:rsidRPr="00532100">
              <w:t>expectations in line with Code of Conduct.</w:t>
            </w:r>
          </w:p>
          <w:p w14:paraId="79070B41" w14:textId="77777777" w:rsidR="00235EF7" w:rsidRPr="00532100" w:rsidRDefault="00235EF7" w:rsidP="00E86C6D">
            <w:pPr>
              <w:pStyle w:val="Bullet1"/>
            </w:pPr>
            <w:r w:rsidRPr="00532100">
              <w:t xml:space="preserve">Player has their own mobile and can ring parent at any time. </w:t>
            </w:r>
          </w:p>
          <w:p w14:paraId="1E47C523" w14:textId="77777777" w:rsidR="00235EF7" w:rsidRPr="00532100" w:rsidRDefault="00235EF7" w:rsidP="00E86C6D">
            <w:pPr>
              <w:pStyle w:val="Bullet1"/>
            </w:pPr>
            <w:r w:rsidRPr="00532100">
              <w:t xml:space="preserve">Where travelling by private vehicle, the aforementioned opportunities are </w:t>
            </w:r>
            <w:proofErr w:type="gramStart"/>
            <w:r w:rsidRPr="00532100">
              <w:t>offered</w:t>
            </w:r>
            <w:proofErr w:type="gramEnd"/>
            <w:r w:rsidRPr="00532100">
              <w:t xml:space="preserve"> or minimum of three people travel together.  </w:t>
            </w:r>
          </w:p>
          <w:p w14:paraId="42628164" w14:textId="77777777" w:rsidR="00235EF7" w:rsidRPr="00532100" w:rsidRDefault="00235EF7" w:rsidP="00E86C6D">
            <w:pPr>
              <w:pStyle w:val="Bullet1"/>
            </w:pPr>
            <w:r w:rsidRPr="00532100">
              <w:t>Pre-agreed arrangements made for U18 onward travel upon return to the club (especially in relation to night games).</w:t>
            </w:r>
          </w:p>
          <w:p w14:paraId="580AC393" w14:textId="77777777" w:rsidR="00235EF7" w:rsidRPr="00532100" w:rsidRDefault="00235EF7" w:rsidP="00E86C6D">
            <w:pPr>
              <w:pStyle w:val="Bullet1"/>
            </w:pPr>
            <w:r w:rsidRPr="00532100">
              <w:t xml:space="preserve">Ongoing review of arrangements with U18 player. </w:t>
            </w:r>
          </w:p>
          <w:p w14:paraId="53181F75" w14:textId="2FFDCDF9" w:rsidR="00235EF7" w:rsidRPr="00532100" w:rsidRDefault="00235EF7" w:rsidP="00E86C6D">
            <w:pPr>
              <w:pStyle w:val="Bullet1"/>
            </w:pPr>
            <w:r w:rsidRPr="00532100">
              <w:t>Consent from U18 player / and their parent / carer in relation to travel is given.</w:t>
            </w:r>
          </w:p>
        </w:tc>
        <w:tc>
          <w:tcPr>
            <w:tcW w:w="1705" w:type="dxa"/>
          </w:tcPr>
          <w:p w14:paraId="5F7BB59A" w14:textId="6D15EFD8" w:rsidR="00235EF7" w:rsidRPr="00532100" w:rsidRDefault="00235EF7" w:rsidP="00E86C6D">
            <w:r>
              <w:t>Match Day Management</w:t>
            </w:r>
          </w:p>
        </w:tc>
        <w:tc>
          <w:tcPr>
            <w:tcW w:w="1004" w:type="dxa"/>
            <w:gridSpan w:val="2"/>
          </w:tcPr>
          <w:p w14:paraId="27F2B694" w14:textId="330F0686" w:rsidR="00235EF7" w:rsidRPr="00DB6F6B" w:rsidRDefault="00F436E1" w:rsidP="00E86C6D">
            <w:r>
              <w:t>Low</w:t>
            </w:r>
          </w:p>
        </w:tc>
        <w:tc>
          <w:tcPr>
            <w:tcW w:w="1977" w:type="dxa"/>
          </w:tcPr>
          <w:p w14:paraId="4B258AD3" w14:textId="77777777" w:rsidR="00235EF7" w:rsidRDefault="00F436E1" w:rsidP="00E86C6D">
            <w:r>
              <w:t>June 2026</w:t>
            </w:r>
          </w:p>
          <w:p w14:paraId="2553193E" w14:textId="76A16A1E" w:rsidR="00F436E1" w:rsidRPr="00DB6F6B" w:rsidRDefault="00F436E1" w:rsidP="00E86C6D">
            <w:r>
              <w:t>Academy Manager</w:t>
            </w:r>
          </w:p>
        </w:tc>
      </w:tr>
      <w:tr w:rsidR="00235EF7" w:rsidRPr="00DB6F6B" w14:paraId="600FD316" w14:textId="77777777" w:rsidTr="00235EF7">
        <w:trPr>
          <w:gridAfter w:val="7"/>
          <w:wAfter w:w="11939" w:type="dxa"/>
          <w:trHeight w:val="236"/>
        </w:trPr>
        <w:tc>
          <w:tcPr>
            <w:tcW w:w="1779" w:type="dxa"/>
            <w:gridSpan w:val="2"/>
          </w:tcPr>
          <w:p w14:paraId="5C8CA479" w14:textId="77777777" w:rsidR="00235EF7" w:rsidRPr="00C872CA" w:rsidRDefault="00235EF7" w:rsidP="00E86C6D">
            <w:pPr>
              <w:pStyle w:val="TableSubhead"/>
              <w:framePr w:hSpace="0" w:wrap="auto" w:vAnchor="margin" w:hAnchor="text" w:yAlign="inline"/>
              <w:suppressOverlap w:val="0"/>
            </w:pPr>
            <w:r w:rsidRPr="00C872CA">
              <w:t xml:space="preserve">Overnight Stays </w:t>
            </w:r>
          </w:p>
          <w:p w14:paraId="0923429E" w14:textId="1A8E9917" w:rsidR="00235EF7" w:rsidRPr="00DB6F6B" w:rsidRDefault="00235EF7" w:rsidP="00E86C6D">
            <w:pPr>
              <w:rPr>
                <w:rFonts w:ascii="FS Jack" w:hAnsi="FS Jack" w:cstheme="minorHAnsi"/>
                <w:szCs w:val="19"/>
              </w:rPr>
            </w:pPr>
            <w:r w:rsidRPr="00C872CA">
              <w:rPr>
                <w:rFonts w:cstheme="minorHAnsi"/>
                <w:szCs w:val="19"/>
              </w:rPr>
              <w:t>(Open-Age team with adult and U18 players)</w:t>
            </w:r>
          </w:p>
        </w:tc>
        <w:tc>
          <w:tcPr>
            <w:tcW w:w="2932" w:type="dxa"/>
          </w:tcPr>
          <w:p w14:paraId="1F3C5A7E" w14:textId="77777777" w:rsidR="00235EF7" w:rsidRPr="00532100" w:rsidRDefault="00235EF7" w:rsidP="00E86C6D">
            <w:r w:rsidRPr="00532100">
              <w:t>Risk of unwanted or inappropriate contact.</w:t>
            </w:r>
          </w:p>
          <w:p w14:paraId="696843CD" w14:textId="77777777" w:rsidR="00235EF7" w:rsidRPr="00532100" w:rsidRDefault="00235EF7" w:rsidP="00E86C6D"/>
          <w:p w14:paraId="5FFDF9DF" w14:textId="77777777" w:rsidR="00235EF7" w:rsidRPr="00532100" w:rsidRDefault="00235EF7" w:rsidP="00E86C6D">
            <w:r w:rsidRPr="00532100">
              <w:t>Risk of grooming.</w:t>
            </w:r>
          </w:p>
          <w:p w14:paraId="2D67B728" w14:textId="77777777" w:rsidR="00235EF7" w:rsidRPr="00532100" w:rsidRDefault="00235EF7" w:rsidP="00E86C6D"/>
          <w:p w14:paraId="3B6479F0" w14:textId="7EEA3685" w:rsidR="00235EF7" w:rsidRPr="00532100" w:rsidRDefault="00235EF7" w:rsidP="00E86C6D">
            <w:r w:rsidRPr="00532100">
              <w:t xml:space="preserve">Opportunities for U18 player to be exposed to adult themes. (alcohol) </w:t>
            </w:r>
          </w:p>
        </w:tc>
        <w:tc>
          <w:tcPr>
            <w:tcW w:w="952" w:type="dxa"/>
            <w:gridSpan w:val="2"/>
          </w:tcPr>
          <w:p w14:paraId="18A6CAE6" w14:textId="29F46707" w:rsidR="00235EF7" w:rsidRPr="00DB6F6B" w:rsidRDefault="00F436E1" w:rsidP="00E86C6D">
            <w:pPr>
              <w:rPr>
                <w:rFonts w:ascii="FS Jack" w:hAnsi="FS Jack" w:cstheme="minorHAnsi"/>
                <w:szCs w:val="19"/>
              </w:rPr>
            </w:pPr>
            <w:r>
              <w:rPr>
                <w:rFonts w:ascii="FS Jack" w:hAnsi="FS Jack" w:cstheme="minorHAnsi"/>
                <w:szCs w:val="19"/>
              </w:rPr>
              <w:t xml:space="preserve">High </w:t>
            </w:r>
          </w:p>
        </w:tc>
        <w:tc>
          <w:tcPr>
            <w:tcW w:w="4671" w:type="dxa"/>
          </w:tcPr>
          <w:p w14:paraId="3258E5A2" w14:textId="77777777" w:rsidR="00235EF7" w:rsidRPr="00532100" w:rsidRDefault="00235EF7" w:rsidP="00E86C6D">
            <w:pPr>
              <w:pStyle w:val="Bullet1"/>
            </w:pPr>
            <w:r w:rsidRPr="00532100">
              <w:t>Consent from U18 player / and their parent / carer in relation to overnight stays is given.</w:t>
            </w:r>
          </w:p>
          <w:p w14:paraId="176E5657" w14:textId="77777777" w:rsidR="00235EF7" w:rsidRPr="00532100" w:rsidRDefault="00235EF7" w:rsidP="00E86C6D">
            <w:pPr>
              <w:pStyle w:val="Bullet1"/>
            </w:pPr>
            <w:r w:rsidRPr="00532100">
              <w:t>No U18 player will share a room with an adult unless this is a related adult e.g., brother / cousin and agreed by the U18 player and their parent / carer.</w:t>
            </w:r>
          </w:p>
          <w:p w14:paraId="7EF2FCF3" w14:textId="77777777" w:rsidR="00235EF7" w:rsidRPr="00532100" w:rsidRDefault="00235EF7" w:rsidP="00E86C6D">
            <w:pPr>
              <w:pStyle w:val="Bullet1"/>
            </w:pPr>
            <w:r w:rsidRPr="00532100">
              <w:t>Conversation between appropriate club official and player and parent / carer regarding overnight stay and options to:</w:t>
            </w:r>
          </w:p>
          <w:p w14:paraId="4ADF0311" w14:textId="77777777" w:rsidR="00235EF7" w:rsidRPr="00532100" w:rsidRDefault="00235EF7" w:rsidP="00E86C6D">
            <w:pPr>
              <w:pStyle w:val="Bullet2"/>
            </w:pPr>
            <w:r w:rsidRPr="00532100">
              <w:t>Have a single room.</w:t>
            </w:r>
          </w:p>
          <w:p w14:paraId="688588B4" w14:textId="77777777" w:rsidR="00235EF7" w:rsidRPr="00532100" w:rsidRDefault="00235EF7" w:rsidP="00E86C6D">
            <w:pPr>
              <w:pStyle w:val="Bullet2"/>
            </w:pPr>
            <w:r w:rsidRPr="00532100">
              <w:t>Attend / stay with an adult family member.</w:t>
            </w:r>
          </w:p>
          <w:p w14:paraId="65DA3FF3" w14:textId="77777777" w:rsidR="00235EF7" w:rsidRPr="00532100" w:rsidRDefault="00235EF7" w:rsidP="00E86C6D">
            <w:pPr>
              <w:pStyle w:val="Bullet2"/>
            </w:pPr>
            <w:r w:rsidRPr="00532100">
              <w:t>Room with another U18 player (must be individual beds).</w:t>
            </w:r>
          </w:p>
          <w:p w14:paraId="00D42FF6" w14:textId="77777777" w:rsidR="00235EF7" w:rsidRPr="00532100" w:rsidRDefault="00235EF7" w:rsidP="00E86C6D">
            <w:pPr>
              <w:pStyle w:val="Bullet1"/>
            </w:pPr>
            <w:r w:rsidRPr="00532100">
              <w:t xml:space="preserve">A separate risk assessment is undertaken which details specific arrangements related to this activity and the named person responsible for the U18 player.  </w:t>
            </w:r>
          </w:p>
          <w:p w14:paraId="6AE76A67" w14:textId="6740AC4F" w:rsidR="00235EF7" w:rsidRPr="00532100" w:rsidRDefault="00235EF7" w:rsidP="00E86C6D">
            <w:pPr>
              <w:pStyle w:val="Bullet1"/>
            </w:pPr>
            <w:r w:rsidRPr="00532100">
              <w:t xml:space="preserve">FA guidance note related to </w:t>
            </w:r>
            <w:hyperlink r:id="rId17" w:history="1">
              <w:r w:rsidRPr="003047D9">
                <w:rPr>
                  <w:rStyle w:val="Hyperlink"/>
                </w:rPr>
                <w:t>travel and overnight stays</w:t>
              </w:r>
            </w:hyperlink>
            <w:r w:rsidRPr="00532100">
              <w:t xml:space="preserve"> has been considered. </w:t>
            </w:r>
          </w:p>
        </w:tc>
        <w:tc>
          <w:tcPr>
            <w:tcW w:w="1705" w:type="dxa"/>
          </w:tcPr>
          <w:p w14:paraId="4AE9D90B" w14:textId="43C87294" w:rsidR="00235EF7" w:rsidRPr="00532100" w:rsidRDefault="00235EF7" w:rsidP="00E86C6D">
            <w:r>
              <w:t xml:space="preserve">Match Day Management / Club Secretary </w:t>
            </w:r>
          </w:p>
        </w:tc>
        <w:tc>
          <w:tcPr>
            <w:tcW w:w="1004" w:type="dxa"/>
            <w:gridSpan w:val="2"/>
          </w:tcPr>
          <w:p w14:paraId="08385CEE" w14:textId="5D0641FF" w:rsidR="00235EF7" w:rsidRPr="00DB6F6B" w:rsidRDefault="00F436E1" w:rsidP="00E86C6D">
            <w:r>
              <w:t>Low</w:t>
            </w:r>
          </w:p>
        </w:tc>
        <w:tc>
          <w:tcPr>
            <w:tcW w:w="1977" w:type="dxa"/>
          </w:tcPr>
          <w:p w14:paraId="7C977CD9" w14:textId="77777777" w:rsidR="00235EF7" w:rsidRDefault="00F436E1" w:rsidP="00E86C6D">
            <w:r>
              <w:t>June 2026</w:t>
            </w:r>
          </w:p>
          <w:p w14:paraId="7551D972" w14:textId="2D01FFA6" w:rsidR="00F436E1" w:rsidRPr="00DB6F6B" w:rsidRDefault="00F436E1" w:rsidP="00E86C6D">
            <w:r>
              <w:t>Academy Manager</w:t>
            </w:r>
          </w:p>
        </w:tc>
      </w:tr>
      <w:tr w:rsidR="00235EF7" w:rsidRPr="00DB6F6B" w14:paraId="599CDC31" w14:textId="77777777" w:rsidTr="00235EF7">
        <w:trPr>
          <w:gridAfter w:val="7"/>
          <w:wAfter w:w="11939" w:type="dxa"/>
          <w:trHeight w:val="236"/>
        </w:trPr>
        <w:tc>
          <w:tcPr>
            <w:tcW w:w="1779" w:type="dxa"/>
            <w:gridSpan w:val="2"/>
          </w:tcPr>
          <w:p w14:paraId="46CDDE27" w14:textId="77777777" w:rsidR="00235EF7" w:rsidRPr="00C872CA" w:rsidRDefault="00235EF7" w:rsidP="00E86C6D">
            <w:pPr>
              <w:pStyle w:val="TableSubhead"/>
              <w:framePr w:hSpace="0" w:wrap="auto" w:vAnchor="margin" w:hAnchor="text" w:yAlign="inline"/>
              <w:suppressOverlap w:val="0"/>
            </w:pPr>
            <w:r w:rsidRPr="00C872CA">
              <w:t xml:space="preserve">Match day operations </w:t>
            </w:r>
          </w:p>
          <w:p w14:paraId="5D302852" w14:textId="62D05C34" w:rsidR="00235EF7" w:rsidRPr="00DB6F6B" w:rsidRDefault="00235EF7" w:rsidP="00E86C6D">
            <w:pPr>
              <w:spacing w:before="60"/>
              <w:rPr>
                <w:rFonts w:ascii="FS Jack" w:hAnsi="FS Jack" w:cstheme="minorHAnsi"/>
                <w:szCs w:val="19"/>
              </w:rPr>
            </w:pPr>
            <w:r w:rsidRPr="00C872CA">
              <w:rPr>
                <w:rFonts w:cstheme="minorHAnsi"/>
                <w:szCs w:val="19"/>
              </w:rPr>
              <w:t>(Child activities)</w:t>
            </w:r>
          </w:p>
        </w:tc>
        <w:tc>
          <w:tcPr>
            <w:tcW w:w="2932" w:type="dxa"/>
          </w:tcPr>
          <w:p w14:paraId="52700406" w14:textId="0F484A53" w:rsidR="00235EF7" w:rsidRPr="00532100" w:rsidRDefault="00235EF7" w:rsidP="00E86C6D">
            <w:r w:rsidRPr="00532100">
              <w:t>Safeguarding is not considered as part of match day arrangement (child activities) which may create risk.</w:t>
            </w:r>
          </w:p>
        </w:tc>
        <w:tc>
          <w:tcPr>
            <w:tcW w:w="952" w:type="dxa"/>
            <w:gridSpan w:val="2"/>
          </w:tcPr>
          <w:p w14:paraId="2E57349F" w14:textId="4F82A458" w:rsidR="00235EF7" w:rsidRPr="00532100" w:rsidRDefault="00180D8E" w:rsidP="00E86C6D">
            <w:pPr>
              <w:rPr>
                <w:rFonts w:ascii="FS Jack" w:hAnsi="FS Jack"/>
              </w:rPr>
            </w:pPr>
            <w:r>
              <w:rPr>
                <w:rFonts w:ascii="FS Jack" w:hAnsi="FS Jack"/>
              </w:rPr>
              <w:t>High</w:t>
            </w:r>
          </w:p>
        </w:tc>
        <w:tc>
          <w:tcPr>
            <w:tcW w:w="4671" w:type="dxa"/>
          </w:tcPr>
          <w:p w14:paraId="4446F2DD" w14:textId="77777777" w:rsidR="00235EF7" w:rsidRPr="00532100" w:rsidRDefault="00235EF7" w:rsidP="00E86C6D">
            <w:pPr>
              <w:pStyle w:val="Bullet1"/>
            </w:pPr>
            <w:r w:rsidRPr="00532100">
              <w:t>A match day plan includes consideration to safeguarding.</w:t>
            </w:r>
          </w:p>
          <w:p w14:paraId="1A6AE1F4" w14:textId="70DFF381" w:rsidR="00235EF7" w:rsidRPr="00532100" w:rsidRDefault="00235EF7" w:rsidP="00E86C6D">
            <w:pPr>
              <w:pStyle w:val="Bullet1"/>
            </w:pPr>
            <w:r w:rsidRPr="00532100">
              <w:t>Where children are involved in match day activities (i.e. ball retrieval or mascots) additional risk assessments are undertaken and appropriate supervision, procedures and consent</w:t>
            </w:r>
            <w:r>
              <w:t xml:space="preserve"> are considered</w:t>
            </w:r>
            <w:r w:rsidRPr="00532100">
              <w:t xml:space="preserve">.  </w:t>
            </w:r>
          </w:p>
        </w:tc>
        <w:tc>
          <w:tcPr>
            <w:tcW w:w="1705" w:type="dxa"/>
          </w:tcPr>
          <w:p w14:paraId="116B16EC" w14:textId="053EAEC9" w:rsidR="00235EF7" w:rsidRPr="00532100" w:rsidRDefault="00235EF7" w:rsidP="00E86C6D">
            <w:r>
              <w:t>Club Secretary</w:t>
            </w:r>
          </w:p>
        </w:tc>
        <w:tc>
          <w:tcPr>
            <w:tcW w:w="1004" w:type="dxa"/>
            <w:gridSpan w:val="2"/>
          </w:tcPr>
          <w:p w14:paraId="545B27EF" w14:textId="77777777" w:rsidR="00235EF7" w:rsidRPr="00DB6F6B" w:rsidRDefault="00235EF7" w:rsidP="00E86C6D"/>
        </w:tc>
        <w:tc>
          <w:tcPr>
            <w:tcW w:w="1977" w:type="dxa"/>
          </w:tcPr>
          <w:p w14:paraId="4817F19C" w14:textId="77777777" w:rsidR="00235EF7" w:rsidRPr="00DB6F6B" w:rsidRDefault="00235EF7" w:rsidP="00E86C6D"/>
        </w:tc>
      </w:tr>
      <w:tr w:rsidR="00235EF7" w:rsidRPr="00DB6F6B" w14:paraId="6940F95D" w14:textId="77777777" w:rsidTr="00235EF7">
        <w:trPr>
          <w:gridAfter w:val="7"/>
          <w:wAfter w:w="11939" w:type="dxa"/>
          <w:trHeight w:val="236"/>
        </w:trPr>
        <w:tc>
          <w:tcPr>
            <w:tcW w:w="1779" w:type="dxa"/>
            <w:gridSpan w:val="2"/>
          </w:tcPr>
          <w:p w14:paraId="0D66CC37" w14:textId="77777777" w:rsidR="00235EF7" w:rsidRPr="00C872CA" w:rsidRDefault="00235EF7" w:rsidP="00E86C6D">
            <w:pPr>
              <w:pStyle w:val="TableSubhead"/>
              <w:framePr w:hSpace="0" w:wrap="auto" w:vAnchor="margin" w:hAnchor="text" w:yAlign="inline"/>
              <w:suppressOverlap w:val="0"/>
            </w:pPr>
            <w:r w:rsidRPr="00C872CA">
              <w:t xml:space="preserve">Match day operations </w:t>
            </w:r>
          </w:p>
          <w:p w14:paraId="3487BFFD" w14:textId="3BB50F54" w:rsidR="00235EF7" w:rsidRPr="007C556F" w:rsidRDefault="00235EF7" w:rsidP="00E86C6D">
            <w:pPr>
              <w:spacing w:before="60"/>
              <w:rPr>
                <w:rFonts w:ascii="FS Jack" w:hAnsi="FS Jack" w:cstheme="minorHAnsi"/>
                <w:szCs w:val="19"/>
              </w:rPr>
            </w:pPr>
            <w:r w:rsidRPr="00C872CA">
              <w:rPr>
                <w:rFonts w:cstheme="minorHAnsi"/>
                <w:szCs w:val="19"/>
              </w:rPr>
              <w:t>(Spectators)</w:t>
            </w:r>
          </w:p>
        </w:tc>
        <w:tc>
          <w:tcPr>
            <w:tcW w:w="2932" w:type="dxa"/>
          </w:tcPr>
          <w:p w14:paraId="56DD1B49" w14:textId="7A16D600" w:rsidR="00235EF7" w:rsidRPr="00532100" w:rsidRDefault="00235EF7" w:rsidP="00E86C6D">
            <w:r w:rsidRPr="00532100">
              <w:t>Safeguarding</w:t>
            </w:r>
            <w:r>
              <w:t xml:space="preserve"> (spectators)</w:t>
            </w:r>
            <w:r w:rsidRPr="00532100">
              <w:t xml:space="preserve"> is not considered as part of match day arrangement which may create risk.</w:t>
            </w:r>
          </w:p>
        </w:tc>
        <w:tc>
          <w:tcPr>
            <w:tcW w:w="952" w:type="dxa"/>
            <w:gridSpan w:val="2"/>
          </w:tcPr>
          <w:p w14:paraId="7B6C9935" w14:textId="46432448" w:rsidR="00235EF7" w:rsidRPr="00532100" w:rsidRDefault="00482B9D" w:rsidP="00E86C6D">
            <w:pPr>
              <w:rPr>
                <w:rFonts w:ascii="FS Jack" w:hAnsi="FS Jack"/>
              </w:rPr>
            </w:pPr>
            <w:r>
              <w:rPr>
                <w:rFonts w:ascii="FS Jack" w:hAnsi="FS Jack"/>
              </w:rPr>
              <w:t>Medium</w:t>
            </w:r>
          </w:p>
        </w:tc>
        <w:tc>
          <w:tcPr>
            <w:tcW w:w="4671" w:type="dxa"/>
          </w:tcPr>
          <w:p w14:paraId="3E636685" w14:textId="77777777" w:rsidR="00235EF7" w:rsidRPr="00532100" w:rsidRDefault="00235EF7" w:rsidP="00E86C6D">
            <w:pPr>
              <w:pStyle w:val="Bullet1"/>
            </w:pPr>
            <w:r w:rsidRPr="00532100">
              <w:t xml:space="preserve">A match day plan exists that considers all health and safety risks. i.e. car parking. </w:t>
            </w:r>
          </w:p>
          <w:p w14:paraId="0660BEDB" w14:textId="77777777" w:rsidR="00235EF7" w:rsidRPr="00532100" w:rsidRDefault="00235EF7" w:rsidP="00E86C6D">
            <w:pPr>
              <w:pStyle w:val="Bullet1"/>
            </w:pPr>
            <w:r w:rsidRPr="00532100">
              <w:t xml:space="preserve">A match day plan details identified safeguarding risks and mitigations; this includes (but is not limited to): </w:t>
            </w:r>
          </w:p>
          <w:p w14:paraId="4886966C" w14:textId="77777777" w:rsidR="00235EF7" w:rsidRPr="00532100" w:rsidRDefault="00235EF7" w:rsidP="00E86C6D">
            <w:pPr>
              <w:pStyle w:val="Bullet2"/>
            </w:pPr>
            <w:r w:rsidRPr="00532100">
              <w:t>Staff / volunteer responsibilities.</w:t>
            </w:r>
          </w:p>
          <w:p w14:paraId="6E459648" w14:textId="77777777" w:rsidR="00235EF7" w:rsidRPr="00532100" w:rsidRDefault="00235EF7" w:rsidP="00E86C6D">
            <w:pPr>
              <w:pStyle w:val="Bullet2"/>
            </w:pPr>
            <w:r w:rsidRPr="00532100">
              <w:t>Safer working procedures. / e.g. searching and ejecting spectators.</w:t>
            </w:r>
          </w:p>
          <w:p w14:paraId="7EA33B51" w14:textId="77777777" w:rsidR="00235EF7" w:rsidRPr="00532100" w:rsidRDefault="00235EF7" w:rsidP="00E86C6D">
            <w:pPr>
              <w:pStyle w:val="Bullet2"/>
            </w:pPr>
            <w:r w:rsidRPr="00532100">
              <w:t xml:space="preserve">Process by which to raise a safeguarding concern. </w:t>
            </w:r>
          </w:p>
          <w:p w14:paraId="47E10F78" w14:textId="77777777" w:rsidR="00235EF7" w:rsidRDefault="00235EF7" w:rsidP="00E86C6D">
            <w:pPr>
              <w:pStyle w:val="Bullet1"/>
            </w:pPr>
            <w:r w:rsidRPr="00532100">
              <w:t>Age of entry is clearly communicated, along with expected behaviour.</w:t>
            </w:r>
          </w:p>
          <w:p w14:paraId="103E705B" w14:textId="09887288" w:rsidR="00F967D9" w:rsidRPr="00532100" w:rsidRDefault="00F967D9" w:rsidP="00E86C6D">
            <w:pPr>
              <w:pStyle w:val="Bullet1"/>
            </w:pPr>
            <w:r>
              <w:t xml:space="preserve">Meet area identified for lost </w:t>
            </w:r>
            <w:r w:rsidR="003F1F8C">
              <w:t>U18’s</w:t>
            </w:r>
          </w:p>
        </w:tc>
        <w:tc>
          <w:tcPr>
            <w:tcW w:w="1705" w:type="dxa"/>
          </w:tcPr>
          <w:p w14:paraId="46690E54" w14:textId="5682BAD8" w:rsidR="00235EF7" w:rsidRPr="00532100" w:rsidRDefault="00235EF7" w:rsidP="00E86C6D">
            <w:r>
              <w:t>Club Secretary</w:t>
            </w:r>
            <w:r w:rsidR="003F1F8C">
              <w:t xml:space="preserve"> / </w:t>
            </w:r>
            <w:proofErr w:type="gramStart"/>
            <w:r w:rsidR="00872772">
              <w:t>M</w:t>
            </w:r>
            <w:r w:rsidR="003F1F8C">
              <w:t>atch day</w:t>
            </w:r>
            <w:proofErr w:type="gramEnd"/>
            <w:r w:rsidR="003F1F8C">
              <w:t xml:space="preserve"> operations</w:t>
            </w:r>
          </w:p>
        </w:tc>
        <w:tc>
          <w:tcPr>
            <w:tcW w:w="1004" w:type="dxa"/>
            <w:gridSpan w:val="2"/>
          </w:tcPr>
          <w:p w14:paraId="475779FE" w14:textId="65458EB4" w:rsidR="00235EF7" w:rsidRPr="00DB6F6B" w:rsidRDefault="00482B9D" w:rsidP="00E86C6D">
            <w:r>
              <w:t>Low</w:t>
            </w:r>
          </w:p>
        </w:tc>
        <w:tc>
          <w:tcPr>
            <w:tcW w:w="1977" w:type="dxa"/>
          </w:tcPr>
          <w:p w14:paraId="75769ABC" w14:textId="77777777" w:rsidR="00235EF7" w:rsidRDefault="00482B9D" w:rsidP="00E86C6D">
            <w:r>
              <w:t>June 2026</w:t>
            </w:r>
          </w:p>
          <w:p w14:paraId="01EFD813" w14:textId="266EF785" w:rsidR="00482B9D" w:rsidRPr="00DB6F6B" w:rsidRDefault="00482B9D" w:rsidP="00E86C6D">
            <w:r>
              <w:t>Academy Manager</w:t>
            </w:r>
          </w:p>
        </w:tc>
      </w:tr>
      <w:tr w:rsidR="00A905F1" w:rsidRPr="00DB6F6B" w14:paraId="2F6DF391" w14:textId="77777777" w:rsidTr="00235EF7">
        <w:trPr>
          <w:gridAfter w:val="7"/>
          <w:wAfter w:w="11939" w:type="dxa"/>
          <w:trHeight w:val="236"/>
        </w:trPr>
        <w:tc>
          <w:tcPr>
            <w:tcW w:w="1779" w:type="dxa"/>
            <w:gridSpan w:val="2"/>
          </w:tcPr>
          <w:p w14:paraId="6AEA4FD1" w14:textId="6D64A0B4" w:rsidR="00A905F1" w:rsidRPr="00C872CA" w:rsidRDefault="00A905F1" w:rsidP="00E86C6D">
            <w:pPr>
              <w:pStyle w:val="TableSubhead"/>
              <w:framePr w:hSpace="0" w:wrap="auto" w:vAnchor="margin" w:hAnchor="text" w:yAlign="inline"/>
              <w:suppressOverlap w:val="0"/>
            </w:pPr>
            <w:r>
              <w:t>Facility Access</w:t>
            </w:r>
          </w:p>
        </w:tc>
        <w:tc>
          <w:tcPr>
            <w:tcW w:w="2932" w:type="dxa"/>
          </w:tcPr>
          <w:p w14:paraId="3A05013C" w14:textId="0D5BE4C2" w:rsidR="00A905F1" w:rsidRPr="00532100" w:rsidRDefault="00A905F1" w:rsidP="00E86C6D">
            <w:r>
              <w:t xml:space="preserve">External </w:t>
            </w:r>
            <w:r w:rsidR="006E080F">
              <w:t>visitors</w:t>
            </w:r>
            <w:r w:rsidR="00B91F2F">
              <w:t xml:space="preserve"> / Public space</w:t>
            </w:r>
          </w:p>
        </w:tc>
        <w:tc>
          <w:tcPr>
            <w:tcW w:w="952" w:type="dxa"/>
            <w:gridSpan w:val="2"/>
          </w:tcPr>
          <w:p w14:paraId="6D0D1B75" w14:textId="25DA06A5" w:rsidR="00A905F1" w:rsidRDefault="006E080F" w:rsidP="00E86C6D">
            <w:pPr>
              <w:rPr>
                <w:rFonts w:ascii="FS Jack" w:hAnsi="FS Jack"/>
              </w:rPr>
            </w:pPr>
            <w:r>
              <w:rPr>
                <w:rFonts w:ascii="FS Jack" w:hAnsi="FS Jack"/>
              </w:rPr>
              <w:t>High</w:t>
            </w:r>
          </w:p>
        </w:tc>
        <w:tc>
          <w:tcPr>
            <w:tcW w:w="4671" w:type="dxa"/>
          </w:tcPr>
          <w:p w14:paraId="14C728F7" w14:textId="77777777" w:rsidR="00A905F1" w:rsidRDefault="006E080F" w:rsidP="00E86C6D">
            <w:pPr>
              <w:pStyle w:val="Bullet1"/>
            </w:pPr>
            <w:r>
              <w:t xml:space="preserve">All official visitors are </w:t>
            </w:r>
            <w:r w:rsidR="00545ECA">
              <w:t xml:space="preserve">requested to </w:t>
            </w:r>
            <w:r w:rsidR="00496083">
              <w:t>sign in at reception</w:t>
            </w:r>
          </w:p>
          <w:p w14:paraId="2AE34E58" w14:textId="2ADA4ADB" w:rsidR="00496083" w:rsidRPr="00532100" w:rsidRDefault="00496083" w:rsidP="00E86C6D">
            <w:pPr>
              <w:pStyle w:val="Bullet1"/>
            </w:pPr>
            <w:r>
              <w:t>All U18’s are to be supervised throughout sessions</w:t>
            </w:r>
          </w:p>
        </w:tc>
        <w:tc>
          <w:tcPr>
            <w:tcW w:w="1705" w:type="dxa"/>
          </w:tcPr>
          <w:p w14:paraId="6D413CBD" w14:textId="22817D7A" w:rsidR="00A905F1" w:rsidRDefault="00B91F2F" w:rsidP="00E86C6D">
            <w:r>
              <w:t>Staff / Coaches</w:t>
            </w:r>
          </w:p>
        </w:tc>
        <w:tc>
          <w:tcPr>
            <w:tcW w:w="1004" w:type="dxa"/>
            <w:gridSpan w:val="2"/>
          </w:tcPr>
          <w:p w14:paraId="7AC41664" w14:textId="567B1F9A" w:rsidR="00A905F1" w:rsidRDefault="00B91F2F" w:rsidP="00E86C6D">
            <w:r>
              <w:t>Low</w:t>
            </w:r>
          </w:p>
        </w:tc>
        <w:tc>
          <w:tcPr>
            <w:tcW w:w="1977" w:type="dxa"/>
          </w:tcPr>
          <w:p w14:paraId="4C78367A" w14:textId="77777777" w:rsidR="00B91F2F" w:rsidRDefault="00B91F2F" w:rsidP="00B91F2F">
            <w:pPr>
              <w:rPr>
                <w:sz w:val="18"/>
                <w:szCs w:val="18"/>
              </w:rPr>
            </w:pPr>
            <w:r>
              <w:rPr>
                <w:sz w:val="18"/>
                <w:szCs w:val="18"/>
              </w:rPr>
              <w:t>June 2026</w:t>
            </w:r>
          </w:p>
          <w:p w14:paraId="4F9C04B8" w14:textId="3ACED6DD" w:rsidR="00A905F1" w:rsidRDefault="00B91F2F" w:rsidP="00B91F2F">
            <w:r>
              <w:rPr>
                <w:sz w:val="18"/>
                <w:szCs w:val="18"/>
              </w:rPr>
              <w:t>Academy Manager</w:t>
            </w:r>
          </w:p>
        </w:tc>
      </w:tr>
      <w:tr w:rsidR="00482B9D" w:rsidRPr="00DB6F6B" w14:paraId="3434068E" w14:textId="77777777" w:rsidTr="00235EF7">
        <w:trPr>
          <w:gridAfter w:val="7"/>
          <w:wAfter w:w="11939" w:type="dxa"/>
          <w:trHeight w:val="236"/>
        </w:trPr>
        <w:tc>
          <w:tcPr>
            <w:tcW w:w="1779" w:type="dxa"/>
            <w:gridSpan w:val="2"/>
          </w:tcPr>
          <w:p w14:paraId="1F690F1C" w14:textId="77777777" w:rsidR="00482B9D" w:rsidRPr="00C872CA" w:rsidRDefault="00482B9D" w:rsidP="00E86C6D">
            <w:pPr>
              <w:pStyle w:val="TableSubhead"/>
              <w:framePr w:hSpace="0" w:wrap="auto" w:vAnchor="margin" w:hAnchor="text" w:yAlign="inline"/>
              <w:suppressOverlap w:val="0"/>
            </w:pPr>
            <w:r w:rsidRPr="00C872CA">
              <w:t>Safeguarding Education</w:t>
            </w:r>
          </w:p>
          <w:p w14:paraId="3EE0138D" w14:textId="1C755CFF" w:rsidR="00482B9D" w:rsidRPr="00DB6F6B" w:rsidRDefault="00482B9D" w:rsidP="00E86C6D">
            <w:pPr>
              <w:spacing w:before="60"/>
              <w:rPr>
                <w:rFonts w:ascii="FS Jack" w:hAnsi="FS Jack" w:cstheme="minorHAnsi"/>
                <w:szCs w:val="19"/>
              </w:rPr>
            </w:pPr>
            <w:r w:rsidRPr="00C872CA">
              <w:rPr>
                <w:rFonts w:cstheme="minorHAnsi"/>
                <w:szCs w:val="19"/>
              </w:rPr>
              <w:t>(Staff and volunteers)</w:t>
            </w:r>
          </w:p>
        </w:tc>
        <w:tc>
          <w:tcPr>
            <w:tcW w:w="2932" w:type="dxa"/>
          </w:tcPr>
          <w:p w14:paraId="355AF133" w14:textId="5D7D6279" w:rsidR="00482B9D" w:rsidRPr="00532100" w:rsidRDefault="00482B9D" w:rsidP="00E86C6D">
            <w:r w:rsidRPr="00532100">
              <w:t xml:space="preserve">Lack of safeguarding knowledge may mean staff / volunteers are not able to identify and respond to safeguarding concerns.  </w:t>
            </w:r>
          </w:p>
        </w:tc>
        <w:tc>
          <w:tcPr>
            <w:tcW w:w="952" w:type="dxa"/>
            <w:gridSpan w:val="2"/>
          </w:tcPr>
          <w:p w14:paraId="7CE3F75B" w14:textId="791B15E3" w:rsidR="00482B9D" w:rsidRPr="00532100" w:rsidRDefault="00AE64FF" w:rsidP="00E86C6D">
            <w:pPr>
              <w:rPr>
                <w:rFonts w:ascii="FS Jack" w:hAnsi="FS Jack"/>
              </w:rPr>
            </w:pPr>
            <w:r>
              <w:rPr>
                <w:rFonts w:ascii="FS Jack" w:hAnsi="FS Jack"/>
              </w:rPr>
              <w:t>Medium</w:t>
            </w:r>
          </w:p>
        </w:tc>
        <w:tc>
          <w:tcPr>
            <w:tcW w:w="4671" w:type="dxa"/>
          </w:tcPr>
          <w:p w14:paraId="2E37B2DF" w14:textId="77777777" w:rsidR="00482B9D" w:rsidRPr="00532100" w:rsidRDefault="00482B9D" w:rsidP="00E86C6D">
            <w:pPr>
              <w:pStyle w:val="Bullet1"/>
            </w:pPr>
            <w:r w:rsidRPr="00532100">
              <w:t xml:space="preserve">All staff, volunteers to complete FA safeguarding training relevant and required by their role. </w:t>
            </w:r>
          </w:p>
          <w:p w14:paraId="29D5D29B" w14:textId="247976B1" w:rsidR="00482B9D" w:rsidRPr="00532100" w:rsidRDefault="00AE64FF" w:rsidP="00E86C6D">
            <w:pPr>
              <w:pStyle w:val="Bullet1"/>
            </w:pPr>
            <w:r>
              <w:t xml:space="preserve">All staff from education </w:t>
            </w:r>
            <w:r w:rsidR="00B74EE1">
              <w:t>employment with DBS checks</w:t>
            </w:r>
            <w:r w:rsidR="00482B9D" w:rsidRPr="00532100">
              <w:t>.</w:t>
            </w:r>
          </w:p>
          <w:p w14:paraId="0AFD43A0" w14:textId="77777777" w:rsidR="00482B9D" w:rsidRPr="00532100" w:rsidRDefault="00482B9D" w:rsidP="00E86C6D">
            <w:pPr>
              <w:pStyle w:val="Bullet1"/>
            </w:pPr>
            <w:r w:rsidRPr="00532100">
              <w:t xml:space="preserve">Renewal dates for safeguarding courses for all staff and volunteers are monitored to ensure recertification is completed in a timely manner. </w:t>
            </w:r>
          </w:p>
          <w:p w14:paraId="45681E2B" w14:textId="0F346627" w:rsidR="00482B9D" w:rsidRPr="00455887" w:rsidRDefault="00482B9D" w:rsidP="00B74EE1">
            <w:pPr>
              <w:pStyle w:val="Bullet1"/>
              <w:numPr>
                <w:ilvl w:val="0"/>
                <w:numId w:val="0"/>
              </w:numPr>
              <w:ind w:left="329" w:hanging="284"/>
            </w:pPr>
          </w:p>
        </w:tc>
        <w:tc>
          <w:tcPr>
            <w:tcW w:w="1705" w:type="dxa"/>
          </w:tcPr>
          <w:p w14:paraId="465A32CF" w14:textId="5078DA90" w:rsidR="00482B9D" w:rsidRPr="00532100" w:rsidRDefault="00482B9D" w:rsidP="00E86C6D">
            <w:r>
              <w:t>Welfare Officer</w:t>
            </w:r>
          </w:p>
        </w:tc>
        <w:tc>
          <w:tcPr>
            <w:tcW w:w="1004" w:type="dxa"/>
            <w:gridSpan w:val="2"/>
          </w:tcPr>
          <w:p w14:paraId="0D5C0B37" w14:textId="0FA8841D" w:rsidR="00482B9D" w:rsidRPr="00DB6F6B" w:rsidRDefault="00AE64FF" w:rsidP="00E86C6D">
            <w:r>
              <w:t>Low</w:t>
            </w:r>
          </w:p>
        </w:tc>
        <w:tc>
          <w:tcPr>
            <w:tcW w:w="1977" w:type="dxa"/>
          </w:tcPr>
          <w:p w14:paraId="1F26F28E" w14:textId="5DF3C0E5" w:rsidR="00482B9D" w:rsidRPr="00DB6F6B" w:rsidRDefault="00B74EE1" w:rsidP="00E86C6D">
            <w:r>
              <w:t>June 2026 Academy Manager</w:t>
            </w:r>
          </w:p>
        </w:tc>
      </w:tr>
      <w:tr w:rsidR="00482B9D" w:rsidRPr="00DB6F6B" w14:paraId="5C5977B7" w14:textId="77777777" w:rsidTr="0012135A">
        <w:trPr>
          <w:gridAfter w:val="7"/>
          <w:wAfter w:w="11939" w:type="dxa"/>
          <w:trHeight w:val="236"/>
        </w:trPr>
        <w:tc>
          <w:tcPr>
            <w:tcW w:w="1779" w:type="dxa"/>
            <w:gridSpan w:val="2"/>
          </w:tcPr>
          <w:p w14:paraId="217B814E" w14:textId="77777777" w:rsidR="00482B9D" w:rsidRPr="00C872CA" w:rsidRDefault="00482B9D" w:rsidP="00E86C6D">
            <w:pPr>
              <w:pStyle w:val="TableSubhead"/>
              <w:framePr w:hSpace="0" w:wrap="auto" w:vAnchor="margin" w:hAnchor="text" w:yAlign="inline"/>
              <w:suppressOverlap w:val="0"/>
            </w:pPr>
            <w:r w:rsidRPr="00C872CA">
              <w:t xml:space="preserve">Safeguarding education </w:t>
            </w:r>
          </w:p>
          <w:p w14:paraId="66931B90" w14:textId="1BCF0A98" w:rsidR="00482B9D" w:rsidRPr="00DB6F6B" w:rsidRDefault="00482B9D" w:rsidP="00E86C6D">
            <w:pPr>
              <w:spacing w:before="60"/>
              <w:rPr>
                <w:rFonts w:ascii="FS Jack" w:hAnsi="FS Jack" w:cstheme="minorHAnsi"/>
                <w:szCs w:val="19"/>
              </w:rPr>
            </w:pPr>
            <w:r w:rsidRPr="00C872CA">
              <w:rPr>
                <w:rFonts w:cstheme="minorHAnsi"/>
                <w:szCs w:val="19"/>
              </w:rPr>
              <w:t>(</w:t>
            </w:r>
            <w:r w:rsidR="00B74EE1">
              <w:rPr>
                <w:rFonts w:cstheme="minorHAnsi"/>
                <w:szCs w:val="19"/>
              </w:rPr>
              <w:t>Players</w:t>
            </w:r>
            <w:r w:rsidRPr="00C872CA">
              <w:rPr>
                <w:rFonts w:cstheme="minorHAnsi"/>
                <w:szCs w:val="19"/>
              </w:rPr>
              <w:t>)</w:t>
            </w:r>
          </w:p>
        </w:tc>
        <w:tc>
          <w:tcPr>
            <w:tcW w:w="2932" w:type="dxa"/>
          </w:tcPr>
          <w:p w14:paraId="34953F8D" w14:textId="4E1981BE" w:rsidR="00482B9D" w:rsidRPr="00532100" w:rsidRDefault="00482B9D" w:rsidP="00E86C6D">
            <w:r w:rsidRPr="00532100">
              <w:t>Lack of safeguarding knowledge may mean players are not able to identify and respond to safeguarding concerns.</w:t>
            </w:r>
          </w:p>
        </w:tc>
        <w:tc>
          <w:tcPr>
            <w:tcW w:w="952" w:type="dxa"/>
            <w:gridSpan w:val="2"/>
          </w:tcPr>
          <w:p w14:paraId="5CB3CEB3" w14:textId="77777777" w:rsidR="00482B9D" w:rsidRPr="00532100" w:rsidRDefault="00482B9D" w:rsidP="00E86C6D">
            <w:pPr>
              <w:rPr>
                <w:rFonts w:ascii="FS Jack" w:hAnsi="FS Jack"/>
              </w:rPr>
            </w:pPr>
          </w:p>
        </w:tc>
        <w:tc>
          <w:tcPr>
            <w:tcW w:w="4671" w:type="dxa"/>
          </w:tcPr>
          <w:p w14:paraId="439345E4" w14:textId="77777777" w:rsidR="00482B9D" w:rsidRPr="00532100" w:rsidRDefault="00482B9D" w:rsidP="00E86C6D">
            <w:pPr>
              <w:pStyle w:val="Bullet1"/>
            </w:pPr>
            <w:r w:rsidRPr="00532100">
              <w:t xml:space="preserve">Players are reminded of their safeguarding responsibilities and agree to a Code of Conduct. </w:t>
            </w:r>
          </w:p>
          <w:p w14:paraId="03ED1CF0" w14:textId="77777777" w:rsidR="00482B9D" w:rsidRPr="00532100" w:rsidRDefault="00482B9D" w:rsidP="00E86C6D">
            <w:pPr>
              <w:pStyle w:val="Bullet1"/>
            </w:pPr>
            <w:r w:rsidRPr="00532100">
              <w:t>CWO and how to contact them is known to players.</w:t>
            </w:r>
          </w:p>
          <w:p w14:paraId="3A7BE640" w14:textId="77777777" w:rsidR="00482B9D" w:rsidRPr="00532100" w:rsidRDefault="00482B9D" w:rsidP="00E86C6D">
            <w:pPr>
              <w:pStyle w:val="Bullet1"/>
            </w:pPr>
            <w:r w:rsidRPr="00532100">
              <w:t xml:space="preserve">U18 players are provided with  copy of </w:t>
            </w:r>
            <w:hyperlink r:id="rId18" w:history="1">
              <w:r w:rsidRPr="003047D9">
                <w:rPr>
                  <w:rStyle w:val="Hyperlink"/>
                </w:rPr>
                <w:t>Know Your Rights in Football</w:t>
              </w:r>
            </w:hyperlink>
            <w:r w:rsidRPr="00532100">
              <w:t xml:space="preserve"> </w:t>
            </w:r>
          </w:p>
          <w:p w14:paraId="72AADB7B" w14:textId="3E3CEE88" w:rsidR="00482B9D" w:rsidRPr="00532100" w:rsidRDefault="00482B9D" w:rsidP="00E86C6D">
            <w:pPr>
              <w:pStyle w:val="Bullet1"/>
            </w:pPr>
            <w:r w:rsidRPr="00532100">
              <w:t>All staff / volunteers aware of NSPCC and FA Whistleblowing details.</w:t>
            </w:r>
          </w:p>
        </w:tc>
        <w:tc>
          <w:tcPr>
            <w:tcW w:w="1705" w:type="dxa"/>
          </w:tcPr>
          <w:p w14:paraId="1FB2E802" w14:textId="4297A39C" w:rsidR="00482B9D" w:rsidRPr="00532100" w:rsidRDefault="00482B9D" w:rsidP="00E86C6D">
            <w:r>
              <w:t>Welfare Officer</w:t>
            </w:r>
          </w:p>
        </w:tc>
        <w:tc>
          <w:tcPr>
            <w:tcW w:w="1004" w:type="dxa"/>
            <w:gridSpan w:val="2"/>
          </w:tcPr>
          <w:p w14:paraId="2D7B64FA" w14:textId="18B2D21C" w:rsidR="00482B9D" w:rsidRPr="00DB6F6B" w:rsidRDefault="00686D67" w:rsidP="00E86C6D">
            <w:r>
              <w:t>Low</w:t>
            </w:r>
          </w:p>
        </w:tc>
        <w:tc>
          <w:tcPr>
            <w:tcW w:w="1977" w:type="dxa"/>
          </w:tcPr>
          <w:p w14:paraId="1A8F9184" w14:textId="77777777" w:rsidR="00482B9D" w:rsidRDefault="00686D67" w:rsidP="00E86C6D">
            <w:r>
              <w:t>June 2026</w:t>
            </w:r>
          </w:p>
          <w:p w14:paraId="71DD92E6" w14:textId="36DE62B0" w:rsidR="00686D67" w:rsidRPr="00DB6F6B" w:rsidRDefault="00686D67" w:rsidP="00E86C6D">
            <w:r>
              <w:t>Academy Manager</w:t>
            </w:r>
          </w:p>
        </w:tc>
      </w:tr>
      <w:tr w:rsidR="00482B9D" w:rsidRPr="00DB6F6B" w14:paraId="2CE75E8D" w14:textId="77777777" w:rsidTr="00235EF7">
        <w:trPr>
          <w:gridAfter w:val="7"/>
          <w:wAfter w:w="11939" w:type="dxa"/>
          <w:trHeight w:val="236"/>
        </w:trPr>
        <w:tc>
          <w:tcPr>
            <w:tcW w:w="1779" w:type="dxa"/>
            <w:gridSpan w:val="2"/>
          </w:tcPr>
          <w:p w14:paraId="2FBBF23D" w14:textId="4723B7E1" w:rsidR="00482B9D" w:rsidRPr="00C872CA" w:rsidRDefault="00482B9D" w:rsidP="00E86C6D">
            <w:pPr>
              <w:pStyle w:val="TableSubhead"/>
              <w:framePr w:hSpace="0" w:wrap="auto" w:vAnchor="margin" w:hAnchor="text" w:yAlign="inline"/>
              <w:suppressOverlap w:val="0"/>
            </w:pPr>
            <w:r w:rsidRPr="00C872CA">
              <w:t>Safeguarding awareness raising</w:t>
            </w:r>
            <w:r w:rsidR="003D73A5">
              <w:t xml:space="preserve"> 7 concern reporting</w:t>
            </w:r>
          </w:p>
          <w:p w14:paraId="5582C8AA" w14:textId="4E6C6718" w:rsidR="00482B9D" w:rsidRPr="00C872CA" w:rsidRDefault="00482B9D" w:rsidP="00E86C6D">
            <w:pPr>
              <w:pStyle w:val="TableSubhead"/>
              <w:framePr w:hSpace="0" w:wrap="auto" w:vAnchor="margin" w:hAnchor="text" w:yAlign="inline"/>
              <w:suppressOverlap w:val="0"/>
            </w:pPr>
          </w:p>
        </w:tc>
        <w:tc>
          <w:tcPr>
            <w:tcW w:w="2932" w:type="dxa"/>
          </w:tcPr>
          <w:p w14:paraId="15591500" w14:textId="7F833EF8" w:rsidR="00482B9D" w:rsidRPr="00532100" w:rsidRDefault="00482B9D" w:rsidP="00E86C6D">
            <w:r w:rsidRPr="00532100">
              <w:t>Lack of safeguarding knowledge may mean parents / carers are not able to effectively support this child and / or identify and respond to safeguarding concerns.</w:t>
            </w:r>
          </w:p>
        </w:tc>
        <w:tc>
          <w:tcPr>
            <w:tcW w:w="952" w:type="dxa"/>
            <w:gridSpan w:val="2"/>
          </w:tcPr>
          <w:p w14:paraId="1587626A" w14:textId="77777777" w:rsidR="00482B9D" w:rsidRPr="00532100" w:rsidRDefault="00482B9D" w:rsidP="00E86C6D">
            <w:pPr>
              <w:rPr>
                <w:rFonts w:ascii="FS Jack" w:hAnsi="FS Jack"/>
              </w:rPr>
            </w:pPr>
          </w:p>
        </w:tc>
        <w:tc>
          <w:tcPr>
            <w:tcW w:w="4671" w:type="dxa"/>
          </w:tcPr>
          <w:p w14:paraId="1149BB07" w14:textId="77777777" w:rsidR="00482B9D" w:rsidRDefault="00686D67" w:rsidP="00E86C6D">
            <w:pPr>
              <w:pStyle w:val="Bullet1"/>
            </w:pPr>
            <w:r>
              <w:t xml:space="preserve">Email communication with </w:t>
            </w:r>
            <w:r w:rsidR="00862312">
              <w:t>welfare officer details and club procedures.</w:t>
            </w:r>
            <w:r w:rsidR="00482B9D" w:rsidRPr="00532100">
              <w:t xml:space="preserve"> </w:t>
            </w:r>
          </w:p>
          <w:p w14:paraId="05D745F1" w14:textId="1C9D9004" w:rsidR="004706D7" w:rsidRPr="00532100" w:rsidRDefault="004706D7" w:rsidP="00E86C6D">
            <w:pPr>
              <w:pStyle w:val="Bullet1"/>
            </w:pPr>
            <w:r>
              <w:t>Introduction to safeguarding policy.</w:t>
            </w:r>
          </w:p>
        </w:tc>
        <w:tc>
          <w:tcPr>
            <w:tcW w:w="1705" w:type="dxa"/>
          </w:tcPr>
          <w:p w14:paraId="2EA2E254" w14:textId="591EE9FD" w:rsidR="00482B9D" w:rsidRPr="00532100" w:rsidRDefault="00482B9D" w:rsidP="00E86C6D">
            <w:r>
              <w:t>Welfare Officer / Safeguarding Champion</w:t>
            </w:r>
          </w:p>
        </w:tc>
        <w:tc>
          <w:tcPr>
            <w:tcW w:w="1004" w:type="dxa"/>
            <w:gridSpan w:val="2"/>
          </w:tcPr>
          <w:p w14:paraId="39D177B3" w14:textId="122B3B28" w:rsidR="00482B9D" w:rsidRPr="00DB6F6B" w:rsidRDefault="00862312" w:rsidP="00E86C6D">
            <w:r>
              <w:t>Low</w:t>
            </w:r>
          </w:p>
        </w:tc>
        <w:tc>
          <w:tcPr>
            <w:tcW w:w="1977" w:type="dxa"/>
          </w:tcPr>
          <w:p w14:paraId="33E9D6EF" w14:textId="5C8294C8" w:rsidR="00482B9D" w:rsidRPr="00DB6F6B" w:rsidRDefault="00862312" w:rsidP="00E86C6D">
            <w:r>
              <w:t>June 2026 Academy Manager</w:t>
            </w:r>
          </w:p>
        </w:tc>
      </w:tr>
      <w:tr w:rsidR="00482B9D" w:rsidRPr="00DB6F6B" w14:paraId="2BC54842" w14:textId="2A6A98E8" w:rsidTr="00235EF7">
        <w:trPr>
          <w:trHeight w:val="236"/>
        </w:trPr>
        <w:tc>
          <w:tcPr>
            <w:tcW w:w="15031" w:type="dxa"/>
            <w:gridSpan w:val="11"/>
          </w:tcPr>
          <w:p w14:paraId="63F792BD" w14:textId="1203636F" w:rsidR="00482B9D" w:rsidRPr="00532100" w:rsidRDefault="00482B9D" w:rsidP="00E86C6D">
            <w:pPr>
              <w:pStyle w:val="TableSubhead"/>
              <w:framePr w:hSpace="0" w:wrap="auto" w:vAnchor="margin" w:hAnchor="text" w:yAlign="inline"/>
              <w:numPr>
                <w:ilvl w:val="0"/>
                <w:numId w:val="47"/>
              </w:numPr>
              <w:suppressOverlap w:val="0"/>
              <w:rPr>
                <w:rFonts w:ascii="FS Jack" w:hAnsi="FS Jack"/>
              </w:rPr>
            </w:pPr>
          </w:p>
        </w:tc>
        <w:tc>
          <w:tcPr>
            <w:tcW w:w="1988" w:type="dxa"/>
          </w:tcPr>
          <w:p w14:paraId="5678C1D0" w14:textId="270A489B" w:rsidR="00482B9D" w:rsidRPr="00DB6F6B" w:rsidRDefault="00482B9D"/>
        </w:tc>
        <w:tc>
          <w:tcPr>
            <w:tcW w:w="1988" w:type="dxa"/>
          </w:tcPr>
          <w:p w14:paraId="71B037FA" w14:textId="77777777" w:rsidR="00482B9D" w:rsidRPr="00DB6F6B" w:rsidRDefault="00482B9D"/>
        </w:tc>
        <w:tc>
          <w:tcPr>
            <w:tcW w:w="1988" w:type="dxa"/>
          </w:tcPr>
          <w:p w14:paraId="106075D9" w14:textId="50902D63" w:rsidR="00482B9D" w:rsidRPr="00DB6F6B" w:rsidRDefault="00482B9D"/>
        </w:tc>
        <w:tc>
          <w:tcPr>
            <w:tcW w:w="1988" w:type="dxa"/>
          </w:tcPr>
          <w:p w14:paraId="5F95BB67" w14:textId="462A08F4" w:rsidR="00482B9D" w:rsidRPr="00DB6F6B" w:rsidRDefault="00482B9D"/>
        </w:tc>
        <w:tc>
          <w:tcPr>
            <w:tcW w:w="1988" w:type="dxa"/>
          </w:tcPr>
          <w:p w14:paraId="0E4359C1" w14:textId="77777777" w:rsidR="00482B9D" w:rsidRPr="00DB6F6B" w:rsidRDefault="00482B9D"/>
        </w:tc>
        <w:tc>
          <w:tcPr>
            <w:tcW w:w="1988" w:type="dxa"/>
          </w:tcPr>
          <w:p w14:paraId="48D6F3D7" w14:textId="77777777" w:rsidR="00482B9D" w:rsidRPr="00DB6F6B" w:rsidRDefault="00482B9D"/>
        </w:tc>
      </w:tr>
      <w:tr w:rsidR="00482B9D" w:rsidRPr="00DB6F6B" w14:paraId="2152423F" w14:textId="77777777" w:rsidTr="0012135A">
        <w:trPr>
          <w:gridAfter w:val="6"/>
          <w:wAfter w:w="11928" w:type="dxa"/>
          <w:trHeight w:val="236"/>
        </w:trPr>
        <w:tc>
          <w:tcPr>
            <w:tcW w:w="1779" w:type="dxa"/>
            <w:gridSpan w:val="2"/>
            <w:shd w:val="clear" w:color="auto" w:fill="E1DEE6"/>
          </w:tcPr>
          <w:p w14:paraId="4DC3FC3D" w14:textId="55A65840" w:rsidR="00482B9D" w:rsidRPr="00DB6F6B" w:rsidRDefault="00482B9D" w:rsidP="00E86C6D">
            <w:pPr>
              <w:spacing w:before="60"/>
              <w:rPr>
                <w:rFonts w:ascii="FS Jack" w:hAnsi="FS Jack" w:cstheme="minorHAnsi"/>
                <w:szCs w:val="19"/>
              </w:rPr>
            </w:pPr>
            <w:r w:rsidRPr="00455887">
              <w:t>MANAGING ALLEGATIONS AND CONCERNS</w:t>
            </w:r>
          </w:p>
        </w:tc>
        <w:tc>
          <w:tcPr>
            <w:tcW w:w="2932" w:type="dxa"/>
          </w:tcPr>
          <w:p w14:paraId="72B09D2E" w14:textId="69946065" w:rsidR="00482B9D" w:rsidRPr="00532100" w:rsidRDefault="00482B9D" w:rsidP="00E86C6D"/>
        </w:tc>
        <w:tc>
          <w:tcPr>
            <w:tcW w:w="952" w:type="dxa"/>
            <w:gridSpan w:val="2"/>
          </w:tcPr>
          <w:p w14:paraId="7C8AD290" w14:textId="77777777" w:rsidR="00482B9D" w:rsidRPr="00532100" w:rsidRDefault="00482B9D" w:rsidP="00E86C6D">
            <w:pPr>
              <w:rPr>
                <w:rFonts w:ascii="FS Jack" w:hAnsi="FS Jack"/>
              </w:rPr>
            </w:pPr>
          </w:p>
        </w:tc>
        <w:tc>
          <w:tcPr>
            <w:tcW w:w="4671" w:type="dxa"/>
          </w:tcPr>
          <w:p w14:paraId="6768191A" w14:textId="7C42F807" w:rsidR="00482B9D" w:rsidRPr="00455887" w:rsidRDefault="00482B9D" w:rsidP="00E86C6D">
            <w:pPr>
              <w:pStyle w:val="Bullet1"/>
            </w:pPr>
          </w:p>
        </w:tc>
        <w:tc>
          <w:tcPr>
            <w:tcW w:w="1705" w:type="dxa"/>
          </w:tcPr>
          <w:p w14:paraId="1F97F541" w14:textId="30320F9E" w:rsidR="00482B9D" w:rsidRPr="00532100" w:rsidRDefault="00482B9D" w:rsidP="00E86C6D"/>
        </w:tc>
        <w:tc>
          <w:tcPr>
            <w:tcW w:w="1004" w:type="dxa"/>
            <w:gridSpan w:val="2"/>
          </w:tcPr>
          <w:p w14:paraId="23A88D4A" w14:textId="77777777" w:rsidR="00482B9D" w:rsidRPr="00DB6F6B" w:rsidRDefault="00482B9D" w:rsidP="00E86C6D"/>
        </w:tc>
        <w:tc>
          <w:tcPr>
            <w:tcW w:w="1988" w:type="dxa"/>
            <w:gridSpan w:val="2"/>
          </w:tcPr>
          <w:p w14:paraId="14411F16" w14:textId="77777777" w:rsidR="00482B9D" w:rsidRPr="00DB6F6B" w:rsidRDefault="00482B9D" w:rsidP="00E86C6D"/>
        </w:tc>
      </w:tr>
      <w:tr w:rsidR="00482B9D" w:rsidRPr="00DB6F6B" w14:paraId="5B5B21B6" w14:textId="77777777" w:rsidTr="00235EF7">
        <w:trPr>
          <w:gridAfter w:val="6"/>
          <w:wAfter w:w="11928" w:type="dxa"/>
          <w:trHeight w:val="236"/>
        </w:trPr>
        <w:tc>
          <w:tcPr>
            <w:tcW w:w="1779" w:type="dxa"/>
            <w:gridSpan w:val="2"/>
          </w:tcPr>
          <w:p w14:paraId="5F32176B" w14:textId="0B8DE99B" w:rsidR="00482B9D" w:rsidRPr="00DB6F6B" w:rsidRDefault="00482B9D" w:rsidP="00E86C6D">
            <w:pPr>
              <w:spacing w:before="60"/>
              <w:rPr>
                <w:rFonts w:ascii="FS Jack" w:hAnsi="FS Jack" w:cstheme="minorHAnsi"/>
                <w:szCs w:val="19"/>
              </w:rPr>
            </w:pPr>
            <w:r w:rsidRPr="00C872CA">
              <w:rPr>
                <w:rFonts w:ascii="FS Jack Medium" w:hAnsi="FS Jack Medium" w:cstheme="minorHAnsi"/>
                <w:color w:val="17223E"/>
                <w:szCs w:val="19"/>
              </w:rPr>
              <w:t>Making a referral or raising a concern</w:t>
            </w:r>
            <w:r w:rsidRPr="00DB6F6B">
              <w:rPr>
                <w:rFonts w:ascii="FS Jack" w:hAnsi="FS Jack" w:cstheme="minorHAnsi"/>
                <w:szCs w:val="19"/>
              </w:rPr>
              <w:t xml:space="preserve"> </w:t>
            </w:r>
            <w:r w:rsidRPr="00C872CA">
              <w:rPr>
                <w:rFonts w:cstheme="minorHAnsi"/>
                <w:szCs w:val="19"/>
              </w:rPr>
              <w:t>(Awareness club wide, including U18 players)</w:t>
            </w:r>
            <w:r w:rsidRPr="00DB6F6B">
              <w:rPr>
                <w:rFonts w:ascii="FS Jack" w:hAnsi="FS Jack" w:cstheme="minorHAnsi"/>
                <w:szCs w:val="19"/>
              </w:rPr>
              <w:t xml:space="preserve"> </w:t>
            </w:r>
          </w:p>
        </w:tc>
        <w:tc>
          <w:tcPr>
            <w:tcW w:w="2932" w:type="dxa"/>
          </w:tcPr>
          <w:p w14:paraId="1FB9577D" w14:textId="5E47A48A" w:rsidR="00482B9D" w:rsidRPr="00532100" w:rsidRDefault="00482B9D" w:rsidP="00E86C6D">
            <w:r w:rsidRPr="00532100">
              <w:t xml:space="preserve">Lack of understanding about how or when to refer could result in a delay in referring or non-referral. </w:t>
            </w:r>
          </w:p>
        </w:tc>
        <w:tc>
          <w:tcPr>
            <w:tcW w:w="952" w:type="dxa"/>
            <w:gridSpan w:val="2"/>
          </w:tcPr>
          <w:p w14:paraId="245E144E" w14:textId="77777777" w:rsidR="00482B9D" w:rsidRPr="00532100" w:rsidRDefault="00482B9D" w:rsidP="00E86C6D">
            <w:pPr>
              <w:rPr>
                <w:rFonts w:ascii="FS Jack" w:hAnsi="FS Jack"/>
              </w:rPr>
            </w:pPr>
          </w:p>
        </w:tc>
        <w:tc>
          <w:tcPr>
            <w:tcW w:w="4671" w:type="dxa"/>
          </w:tcPr>
          <w:p w14:paraId="7D803C0A" w14:textId="77777777" w:rsidR="00482B9D" w:rsidRPr="00532100" w:rsidRDefault="00482B9D" w:rsidP="00E86C6D">
            <w:pPr>
              <w:pStyle w:val="Bullet1"/>
            </w:pPr>
            <w:r w:rsidRPr="00532100">
              <w:t xml:space="preserve">Staff and volunteers follow the Safeguarding Policy regarding referring and managing an allegation or concern. </w:t>
            </w:r>
          </w:p>
          <w:p w14:paraId="3B8C39C7" w14:textId="77777777" w:rsidR="00482B9D" w:rsidRPr="00532100" w:rsidRDefault="00482B9D" w:rsidP="00E86C6D">
            <w:pPr>
              <w:pStyle w:val="Bullet1"/>
            </w:pPr>
            <w:r w:rsidRPr="00532100">
              <w:t>Club ensure</w:t>
            </w:r>
            <w:r>
              <w:t>s</w:t>
            </w:r>
            <w:r w:rsidRPr="00532100">
              <w:t xml:space="preserve"> all staff / volunteers are briefed and aware of their safeguarding duty.   </w:t>
            </w:r>
          </w:p>
          <w:p w14:paraId="0D9161BC" w14:textId="77777777" w:rsidR="00482B9D" w:rsidRPr="00532100" w:rsidRDefault="00482B9D" w:rsidP="00E86C6D">
            <w:pPr>
              <w:pStyle w:val="Bullet1"/>
            </w:pPr>
            <w:r w:rsidRPr="00532100">
              <w:t xml:space="preserve">Contact details for the Club Welfare Officer (Adult Teams) and referral process are readily available throughout the club, including the club website. </w:t>
            </w:r>
          </w:p>
          <w:p w14:paraId="1D5F25FE" w14:textId="77777777" w:rsidR="00482B9D" w:rsidRPr="00532100" w:rsidRDefault="00482B9D" w:rsidP="00E86C6D">
            <w:pPr>
              <w:pStyle w:val="Bullet1"/>
            </w:pPr>
            <w:r w:rsidRPr="00532100">
              <w:t xml:space="preserve">Club ensures that all players have information pertaining to who they should raise concerns to and how. </w:t>
            </w:r>
          </w:p>
          <w:p w14:paraId="664139B1" w14:textId="77777777" w:rsidR="00482B9D" w:rsidRPr="00532100" w:rsidRDefault="00482B9D" w:rsidP="00E86C6D">
            <w:pPr>
              <w:pStyle w:val="Bullet1"/>
            </w:pPr>
            <w:r w:rsidRPr="00532100">
              <w:t xml:space="preserve">Club ensures that parents / carers of U18 know who they should raise concerns to and how. </w:t>
            </w:r>
          </w:p>
          <w:p w14:paraId="427E2FA7" w14:textId="6F4F32E2" w:rsidR="00482B9D" w:rsidRPr="00455887" w:rsidRDefault="00482B9D" w:rsidP="00E86C6D">
            <w:pPr>
              <w:pStyle w:val="Bullet1"/>
            </w:pPr>
            <w:r w:rsidRPr="00532100">
              <w:t xml:space="preserve">Club ensures that NSPCC and FA Whistleblowing contact details are known and shared throughout the club. </w:t>
            </w:r>
          </w:p>
        </w:tc>
        <w:tc>
          <w:tcPr>
            <w:tcW w:w="1705" w:type="dxa"/>
          </w:tcPr>
          <w:p w14:paraId="7DF70111" w14:textId="4C600468" w:rsidR="00482B9D" w:rsidRPr="00532100" w:rsidRDefault="00482B9D" w:rsidP="00E86C6D">
            <w:r>
              <w:t>Welfare Officer</w:t>
            </w:r>
            <w:r>
              <w:t xml:space="preserve"> / Safeguarding Champion</w:t>
            </w:r>
          </w:p>
        </w:tc>
        <w:tc>
          <w:tcPr>
            <w:tcW w:w="1004" w:type="dxa"/>
            <w:gridSpan w:val="2"/>
          </w:tcPr>
          <w:p w14:paraId="07F0DC7F" w14:textId="4F3A7C1E" w:rsidR="00482B9D" w:rsidRPr="00DB6F6B" w:rsidRDefault="00E7112B" w:rsidP="00E86C6D">
            <w:r>
              <w:t>Low</w:t>
            </w:r>
          </w:p>
        </w:tc>
        <w:tc>
          <w:tcPr>
            <w:tcW w:w="1988" w:type="dxa"/>
            <w:gridSpan w:val="2"/>
          </w:tcPr>
          <w:p w14:paraId="0905AB5B" w14:textId="77777777" w:rsidR="00E7112B" w:rsidRDefault="00E7112B" w:rsidP="00E7112B">
            <w:pPr>
              <w:rPr>
                <w:sz w:val="18"/>
                <w:szCs w:val="18"/>
              </w:rPr>
            </w:pPr>
            <w:r>
              <w:rPr>
                <w:sz w:val="18"/>
                <w:szCs w:val="18"/>
              </w:rPr>
              <w:t>June 2026</w:t>
            </w:r>
          </w:p>
          <w:p w14:paraId="3E47963B" w14:textId="398B85B8" w:rsidR="00482B9D" w:rsidRPr="00DB6F6B" w:rsidRDefault="00E7112B" w:rsidP="00E7112B">
            <w:r>
              <w:rPr>
                <w:sz w:val="18"/>
                <w:szCs w:val="18"/>
              </w:rPr>
              <w:t>Academy Manager</w:t>
            </w:r>
          </w:p>
        </w:tc>
      </w:tr>
      <w:tr w:rsidR="00482B9D" w:rsidRPr="00DB6F6B" w14:paraId="35719C54" w14:textId="77777777" w:rsidTr="0012135A">
        <w:trPr>
          <w:gridAfter w:val="6"/>
          <w:wAfter w:w="11928" w:type="dxa"/>
          <w:trHeight w:val="236"/>
        </w:trPr>
        <w:tc>
          <w:tcPr>
            <w:tcW w:w="1779" w:type="dxa"/>
            <w:gridSpan w:val="2"/>
          </w:tcPr>
          <w:p w14:paraId="054405AD" w14:textId="77777777" w:rsidR="00482B9D" w:rsidRPr="00C872CA" w:rsidRDefault="00482B9D" w:rsidP="00E86C6D">
            <w:pPr>
              <w:pStyle w:val="TableSubhead"/>
              <w:framePr w:hSpace="0" w:wrap="auto" w:vAnchor="margin" w:hAnchor="text" w:yAlign="inline"/>
              <w:suppressOverlap w:val="0"/>
            </w:pPr>
            <w:r w:rsidRPr="00C872CA">
              <w:t>Confidential Information</w:t>
            </w:r>
          </w:p>
          <w:p w14:paraId="0DC47AA1" w14:textId="1D9A7479" w:rsidR="00482B9D" w:rsidRPr="00DB6F6B" w:rsidRDefault="00482B9D" w:rsidP="00E86C6D">
            <w:pPr>
              <w:rPr>
                <w:rFonts w:ascii="FS Jack" w:hAnsi="FS Jack" w:cstheme="minorHAnsi"/>
                <w:color w:val="000000" w:themeColor="text1"/>
                <w:sz w:val="18"/>
                <w:szCs w:val="18"/>
              </w:rPr>
            </w:pPr>
            <w:r w:rsidRPr="00DB6F6B">
              <w:rPr>
                <w:rFonts w:ascii="FS Jack" w:hAnsi="FS Jack" w:cstheme="minorHAnsi"/>
                <w:szCs w:val="19"/>
              </w:rPr>
              <w:t xml:space="preserve">(Safeguarding records) </w:t>
            </w:r>
          </w:p>
        </w:tc>
        <w:tc>
          <w:tcPr>
            <w:tcW w:w="2932" w:type="dxa"/>
          </w:tcPr>
          <w:p w14:paraId="45A12344" w14:textId="49730964" w:rsidR="00482B9D" w:rsidRPr="00532100" w:rsidRDefault="00482B9D" w:rsidP="00E86C6D">
            <w:r w:rsidRPr="00532100">
              <w:t>Confidential safeguarding information is not stored correctly and may be accessed.</w:t>
            </w:r>
          </w:p>
        </w:tc>
        <w:tc>
          <w:tcPr>
            <w:tcW w:w="952" w:type="dxa"/>
            <w:gridSpan w:val="2"/>
          </w:tcPr>
          <w:p w14:paraId="51D2CB0F" w14:textId="298804D4" w:rsidR="00482B9D" w:rsidRPr="00532100" w:rsidRDefault="00316BFB" w:rsidP="00E86C6D">
            <w:pPr>
              <w:rPr>
                <w:rFonts w:ascii="FS Jack" w:hAnsi="FS Jack"/>
              </w:rPr>
            </w:pPr>
            <w:r>
              <w:rPr>
                <w:rFonts w:ascii="FS Jack" w:hAnsi="FS Jack"/>
              </w:rPr>
              <w:t>High</w:t>
            </w:r>
          </w:p>
        </w:tc>
        <w:tc>
          <w:tcPr>
            <w:tcW w:w="4671" w:type="dxa"/>
          </w:tcPr>
          <w:p w14:paraId="5D3C2D73" w14:textId="77777777" w:rsidR="00482B9D" w:rsidRPr="00532100" w:rsidRDefault="00482B9D" w:rsidP="00E86C6D">
            <w:pPr>
              <w:pStyle w:val="Bullet1"/>
            </w:pPr>
            <w:r w:rsidRPr="00532100">
              <w:t xml:space="preserve">Club has systems in place to ensure that safeguarding records are stored in a secure manner. </w:t>
            </w:r>
          </w:p>
          <w:p w14:paraId="7FD5AA1F" w14:textId="68A872BC" w:rsidR="00482B9D" w:rsidRPr="00532100" w:rsidRDefault="00482B9D" w:rsidP="00E86C6D">
            <w:pPr>
              <w:pStyle w:val="Bullet1"/>
            </w:pPr>
            <w:r w:rsidRPr="00532100">
              <w:t>Information is shared only with those who are required to know.</w:t>
            </w:r>
          </w:p>
        </w:tc>
        <w:tc>
          <w:tcPr>
            <w:tcW w:w="1705" w:type="dxa"/>
          </w:tcPr>
          <w:p w14:paraId="42EC6511" w14:textId="21468DF6" w:rsidR="00482B9D" w:rsidRPr="00532100" w:rsidRDefault="00482B9D" w:rsidP="00E86C6D">
            <w:pPr>
              <w:rPr>
                <w:sz w:val="18"/>
                <w:szCs w:val="18"/>
              </w:rPr>
            </w:pPr>
            <w:r>
              <w:t>Welfare Officer / Safeguarding Champion</w:t>
            </w:r>
            <w:r>
              <w:t xml:space="preserve"> / Sports Academy Staff</w:t>
            </w:r>
          </w:p>
        </w:tc>
        <w:tc>
          <w:tcPr>
            <w:tcW w:w="1004" w:type="dxa"/>
            <w:gridSpan w:val="2"/>
          </w:tcPr>
          <w:p w14:paraId="01EE161F" w14:textId="2AF167DB" w:rsidR="00482B9D" w:rsidRPr="00DB6F6B" w:rsidRDefault="00316BFB" w:rsidP="00E86C6D">
            <w:pPr>
              <w:rPr>
                <w:sz w:val="18"/>
                <w:szCs w:val="18"/>
              </w:rPr>
            </w:pPr>
            <w:r>
              <w:rPr>
                <w:sz w:val="18"/>
                <w:szCs w:val="18"/>
              </w:rPr>
              <w:t>Low</w:t>
            </w:r>
          </w:p>
        </w:tc>
        <w:tc>
          <w:tcPr>
            <w:tcW w:w="1988" w:type="dxa"/>
            <w:gridSpan w:val="2"/>
          </w:tcPr>
          <w:p w14:paraId="5E4C60B0" w14:textId="77777777" w:rsidR="00316BFB" w:rsidRDefault="00316BFB" w:rsidP="00E86C6D">
            <w:pPr>
              <w:rPr>
                <w:sz w:val="18"/>
                <w:szCs w:val="18"/>
              </w:rPr>
            </w:pPr>
            <w:r>
              <w:rPr>
                <w:sz w:val="18"/>
                <w:szCs w:val="18"/>
              </w:rPr>
              <w:t>June 2026</w:t>
            </w:r>
          </w:p>
          <w:p w14:paraId="25D347AE" w14:textId="4ACD6F96" w:rsidR="00F3221D" w:rsidRPr="00DB6F6B" w:rsidRDefault="00F3221D" w:rsidP="00E86C6D">
            <w:pPr>
              <w:rPr>
                <w:sz w:val="18"/>
                <w:szCs w:val="18"/>
              </w:rPr>
            </w:pPr>
            <w:r>
              <w:rPr>
                <w:sz w:val="18"/>
                <w:szCs w:val="18"/>
              </w:rPr>
              <w:t>Academy Manager</w:t>
            </w:r>
          </w:p>
        </w:tc>
      </w:tr>
      <w:tr w:rsidR="00482B9D" w:rsidRPr="00DB6F6B" w14:paraId="2E11DF4C" w14:textId="77777777" w:rsidTr="00235EF7">
        <w:trPr>
          <w:gridAfter w:val="6"/>
          <w:wAfter w:w="11928" w:type="dxa"/>
          <w:trHeight w:val="236"/>
        </w:trPr>
        <w:tc>
          <w:tcPr>
            <w:tcW w:w="1779" w:type="dxa"/>
            <w:gridSpan w:val="2"/>
          </w:tcPr>
          <w:p w14:paraId="6581DC4D" w14:textId="2AC0CCEB" w:rsidR="00482B9D" w:rsidRPr="00C872CA" w:rsidRDefault="00482B9D" w:rsidP="00E86C6D">
            <w:pPr>
              <w:pStyle w:val="TableSubhead"/>
              <w:framePr w:hSpace="0" w:wrap="auto" w:vAnchor="margin" w:hAnchor="text" w:yAlign="inline"/>
              <w:suppressOverlap w:val="0"/>
            </w:pPr>
          </w:p>
        </w:tc>
        <w:tc>
          <w:tcPr>
            <w:tcW w:w="2932" w:type="dxa"/>
          </w:tcPr>
          <w:p w14:paraId="41ED5582" w14:textId="41820FD7" w:rsidR="00482B9D" w:rsidRPr="00532100" w:rsidRDefault="00482B9D" w:rsidP="00E86C6D"/>
        </w:tc>
        <w:tc>
          <w:tcPr>
            <w:tcW w:w="952" w:type="dxa"/>
            <w:gridSpan w:val="2"/>
          </w:tcPr>
          <w:p w14:paraId="48F62668" w14:textId="77777777" w:rsidR="00482B9D" w:rsidRPr="00532100" w:rsidRDefault="00482B9D" w:rsidP="00E86C6D">
            <w:pPr>
              <w:rPr>
                <w:rFonts w:ascii="FS Jack" w:hAnsi="FS Jack"/>
              </w:rPr>
            </w:pPr>
          </w:p>
        </w:tc>
        <w:tc>
          <w:tcPr>
            <w:tcW w:w="4671" w:type="dxa"/>
          </w:tcPr>
          <w:p w14:paraId="262C36E1" w14:textId="35A674FC" w:rsidR="00482B9D" w:rsidRPr="00532100" w:rsidRDefault="00482B9D" w:rsidP="00E86C6D">
            <w:pPr>
              <w:pStyle w:val="Bullet1"/>
            </w:pPr>
          </w:p>
        </w:tc>
        <w:tc>
          <w:tcPr>
            <w:tcW w:w="1705" w:type="dxa"/>
          </w:tcPr>
          <w:p w14:paraId="09421A14" w14:textId="4DE2C522" w:rsidR="00482B9D" w:rsidRPr="00532100" w:rsidRDefault="00482B9D" w:rsidP="00E86C6D">
            <w:pPr>
              <w:rPr>
                <w:sz w:val="18"/>
                <w:szCs w:val="18"/>
              </w:rPr>
            </w:pPr>
          </w:p>
        </w:tc>
        <w:tc>
          <w:tcPr>
            <w:tcW w:w="1004" w:type="dxa"/>
            <w:gridSpan w:val="2"/>
          </w:tcPr>
          <w:p w14:paraId="47EF178E" w14:textId="77777777" w:rsidR="00482B9D" w:rsidRPr="00DB6F6B" w:rsidRDefault="00482B9D" w:rsidP="00E86C6D">
            <w:pPr>
              <w:rPr>
                <w:sz w:val="18"/>
                <w:szCs w:val="18"/>
              </w:rPr>
            </w:pPr>
          </w:p>
        </w:tc>
        <w:tc>
          <w:tcPr>
            <w:tcW w:w="1988" w:type="dxa"/>
            <w:gridSpan w:val="2"/>
          </w:tcPr>
          <w:p w14:paraId="3A677575" w14:textId="77777777" w:rsidR="00482B9D" w:rsidRPr="00DB6F6B" w:rsidRDefault="00482B9D" w:rsidP="00E86C6D">
            <w:pPr>
              <w:rPr>
                <w:sz w:val="18"/>
                <w:szCs w:val="18"/>
              </w:rPr>
            </w:pPr>
          </w:p>
        </w:tc>
      </w:tr>
      <w:tr w:rsidR="00482B9D" w:rsidRPr="00DB6F6B" w14:paraId="698F43AD" w14:textId="3BA5BA54" w:rsidTr="0012135A">
        <w:trPr>
          <w:trHeight w:val="236"/>
        </w:trPr>
        <w:tc>
          <w:tcPr>
            <w:tcW w:w="15031" w:type="dxa"/>
            <w:gridSpan w:val="11"/>
            <w:shd w:val="clear" w:color="auto" w:fill="E1DEE6"/>
          </w:tcPr>
          <w:p w14:paraId="25C3F4B3" w14:textId="27422924" w:rsidR="00482B9D" w:rsidRPr="00455887" w:rsidRDefault="00482B9D" w:rsidP="00E86C6D">
            <w:pPr>
              <w:pStyle w:val="TableSubhead"/>
              <w:framePr w:hSpace="0" w:wrap="auto" w:vAnchor="margin" w:hAnchor="text" w:yAlign="inline"/>
              <w:numPr>
                <w:ilvl w:val="0"/>
                <w:numId w:val="47"/>
              </w:numPr>
              <w:suppressOverlap w:val="0"/>
            </w:pPr>
            <w:r w:rsidRPr="00455887">
              <w:t>WORKING TOGETHER</w:t>
            </w:r>
          </w:p>
        </w:tc>
        <w:tc>
          <w:tcPr>
            <w:tcW w:w="1988" w:type="dxa"/>
          </w:tcPr>
          <w:p w14:paraId="5FE9F371" w14:textId="303104AC" w:rsidR="00482B9D" w:rsidRPr="00DB6F6B" w:rsidRDefault="00482B9D"/>
        </w:tc>
        <w:tc>
          <w:tcPr>
            <w:tcW w:w="1988" w:type="dxa"/>
          </w:tcPr>
          <w:p w14:paraId="2D2D2878" w14:textId="77777777" w:rsidR="00482B9D" w:rsidRPr="00DB6F6B" w:rsidRDefault="00482B9D"/>
        </w:tc>
        <w:tc>
          <w:tcPr>
            <w:tcW w:w="1988" w:type="dxa"/>
          </w:tcPr>
          <w:p w14:paraId="38764515" w14:textId="638D15F8" w:rsidR="00482B9D" w:rsidRPr="00DB6F6B" w:rsidRDefault="00482B9D"/>
        </w:tc>
        <w:tc>
          <w:tcPr>
            <w:tcW w:w="1988" w:type="dxa"/>
          </w:tcPr>
          <w:p w14:paraId="2C450707" w14:textId="3690C2FB" w:rsidR="00482B9D" w:rsidRPr="00DB6F6B" w:rsidRDefault="00482B9D"/>
        </w:tc>
        <w:tc>
          <w:tcPr>
            <w:tcW w:w="1988" w:type="dxa"/>
          </w:tcPr>
          <w:p w14:paraId="6F2B6D8F" w14:textId="77777777" w:rsidR="00482B9D" w:rsidRPr="00DB6F6B" w:rsidRDefault="00482B9D"/>
        </w:tc>
        <w:tc>
          <w:tcPr>
            <w:tcW w:w="1988" w:type="dxa"/>
          </w:tcPr>
          <w:p w14:paraId="7016F4DE" w14:textId="77777777" w:rsidR="00482B9D" w:rsidRPr="00DB6F6B" w:rsidRDefault="00482B9D"/>
        </w:tc>
      </w:tr>
      <w:tr w:rsidR="00482B9D" w:rsidRPr="00DB6F6B" w14:paraId="0B829860" w14:textId="77777777" w:rsidTr="0012135A">
        <w:trPr>
          <w:gridAfter w:val="6"/>
          <w:wAfter w:w="11928" w:type="dxa"/>
          <w:trHeight w:val="236"/>
        </w:trPr>
        <w:tc>
          <w:tcPr>
            <w:tcW w:w="1779" w:type="dxa"/>
            <w:gridSpan w:val="2"/>
          </w:tcPr>
          <w:p w14:paraId="3E9FC40B" w14:textId="77777777" w:rsidR="00482B9D" w:rsidRDefault="00482B9D" w:rsidP="00E86C6D">
            <w:pPr>
              <w:rPr>
                <w:rFonts w:ascii="FS Jack Medium" w:hAnsi="FS Jack Medium" w:cstheme="minorHAnsi"/>
                <w:color w:val="17223E"/>
                <w:szCs w:val="19"/>
              </w:rPr>
            </w:pPr>
            <w:r w:rsidRPr="00C872CA">
              <w:rPr>
                <w:rFonts w:ascii="FS Jack Medium" w:hAnsi="FS Jack Medium" w:cstheme="minorHAnsi"/>
                <w:color w:val="17223E"/>
                <w:szCs w:val="19"/>
              </w:rPr>
              <w:t>U18 player transition</w:t>
            </w:r>
          </w:p>
          <w:p w14:paraId="16420FE4" w14:textId="1230A41A" w:rsidR="00482B9D" w:rsidRPr="00DB6F6B" w:rsidRDefault="00482B9D" w:rsidP="00E86C6D">
            <w:pPr>
              <w:rPr>
                <w:rFonts w:ascii="FS Jack" w:hAnsi="FS Jack" w:cstheme="minorHAnsi"/>
                <w:szCs w:val="19"/>
              </w:rPr>
            </w:pPr>
            <w:r w:rsidRPr="00C872CA">
              <w:rPr>
                <w:rFonts w:cstheme="minorHAnsi"/>
                <w:szCs w:val="19"/>
              </w:rPr>
              <w:t>(between youth teams and the open-age team)</w:t>
            </w:r>
          </w:p>
        </w:tc>
        <w:tc>
          <w:tcPr>
            <w:tcW w:w="2932" w:type="dxa"/>
          </w:tcPr>
          <w:p w14:paraId="6F144592" w14:textId="77777777" w:rsidR="00482B9D" w:rsidRPr="00532100" w:rsidRDefault="00482B9D" w:rsidP="00E86C6D">
            <w:r w:rsidRPr="00532100">
              <w:t>Lack of joined up safeguarding process between youth and open-age teams may result in U18s having inconsistent experiences and concerns may be missed.</w:t>
            </w:r>
          </w:p>
          <w:p w14:paraId="77BDE0DB" w14:textId="77777777" w:rsidR="00482B9D" w:rsidRPr="00532100" w:rsidRDefault="00482B9D" w:rsidP="00E86C6D"/>
          <w:p w14:paraId="4A682446" w14:textId="77777777" w:rsidR="00482B9D" w:rsidRDefault="00482B9D" w:rsidP="00E86C6D">
            <w:r w:rsidRPr="00532100">
              <w:t xml:space="preserve">Important information may not be shared. </w:t>
            </w:r>
          </w:p>
          <w:p w14:paraId="7F68550C" w14:textId="7AA23BCD" w:rsidR="00482B9D" w:rsidRPr="00532100" w:rsidRDefault="00482B9D" w:rsidP="00E86C6D"/>
        </w:tc>
        <w:tc>
          <w:tcPr>
            <w:tcW w:w="952" w:type="dxa"/>
            <w:gridSpan w:val="2"/>
          </w:tcPr>
          <w:p w14:paraId="6093A88A" w14:textId="02C79245" w:rsidR="00482B9D" w:rsidRPr="00532100" w:rsidRDefault="00294D44" w:rsidP="00E86C6D">
            <w:pPr>
              <w:rPr>
                <w:rFonts w:ascii="FS Jack" w:hAnsi="FS Jack"/>
              </w:rPr>
            </w:pPr>
            <w:r>
              <w:rPr>
                <w:rFonts w:ascii="FS Jack" w:hAnsi="FS Jack"/>
              </w:rPr>
              <w:t>Medium</w:t>
            </w:r>
          </w:p>
        </w:tc>
        <w:tc>
          <w:tcPr>
            <w:tcW w:w="4671" w:type="dxa"/>
          </w:tcPr>
          <w:p w14:paraId="095F21D5" w14:textId="0F2EFFA2" w:rsidR="00482B9D" w:rsidRPr="00455887" w:rsidRDefault="00482B9D" w:rsidP="00E86C6D">
            <w:pPr>
              <w:pStyle w:val="Bullet1"/>
            </w:pPr>
            <w:r w:rsidRPr="00532100">
              <w:t>CWO work</w:t>
            </w:r>
            <w:r w:rsidR="00294D44">
              <w:t>s</w:t>
            </w:r>
            <w:r w:rsidRPr="00532100">
              <w:t xml:space="preserve"> together </w:t>
            </w:r>
            <w:r w:rsidR="00294D44">
              <w:t xml:space="preserve">with staff </w:t>
            </w:r>
            <w:r w:rsidRPr="00532100">
              <w:t>to plan transition for youth players into open-age football, ensuring that: (1) the needs of U18 player are considered at each stage, (2) relevant information is shared and (3) an introduction between the U18 player and the new CWO (Adult Teams) takes place.</w:t>
            </w:r>
          </w:p>
        </w:tc>
        <w:tc>
          <w:tcPr>
            <w:tcW w:w="1705" w:type="dxa"/>
          </w:tcPr>
          <w:p w14:paraId="21A1938A" w14:textId="145E0189" w:rsidR="00482B9D" w:rsidRPr="00532100" w:rsidRDefault="00482B9D" w:rsidP="00E86C6D">
            <w:r>
              <w:t xml:space="preserve">Management / </w:t>
            </w:r>
            <w:r>
              <w:t>Welfare Officer / Safeguarding Champion / Sports Academy Staff</w:t>
            </w:r>
          </w:p>
        </w:tc>
        <w:tc>
          <w:tcPr>
            <w:tcW w:w="1004" w:type="dxa"/>
            <w:gridSpan w:val="2"/>
          </w:tcPr>
          <w:p w14:paraId="4EA5E096" w14:textId="250F7868" w:rsidR="00482B9D" w:rsidRPr="00DB6F6B" w:rsidRDefault="00294D44" w:rsidP="00E86C6D">
            <w:r>
              <w:t>Low</w:t>
            </w:r>
          </w:p>
        </w:tc>
        <w:tc>
          <w:tcPr>
            <w:tcW w:w="1988" w:type="dxa"/>
            <w:gridSpan w:val="2"/>
          </w:tcPr>
          <w:p w14:paraId="5D8B00E0" w14:textId="77777777" w:rsidR="00294D44" w:rsidRDefault="00294D44" w:rsidP="00294D44">
            <w:pPr>
              <w:rPr>
                <w:sz w:val="18"/>
                <w:szCs w:val="18"/>
              </w:rPr>
            </w:pPr>
            <w:r>
              <w:rPr>
                <w:sz w:val="18"/>
                <w:szCs w:val="18"/>
              </w:rPr>
              <w:t>June 2026</w:t>
            </w:r>
          </w:p>
          <w:p w14:paraId="4CA5B0F6" w14:textId="38AD7C13" w:rsidR="00482B9D" w:rsidRPr="00DB6F6B" w:rsidRDefault="00294D44" w:rsidP="00294D44">
            <w:r>
              <w:rPr>
                <w:sz w:val="18"/>
                <w:szCs w:val="18"/>
              </w:rPr>
              <w:t>Academy Manager</w:t>
            </w:r>
          </w:p>
        </w:tc>
      </w:tr>
      <w:tr w:rsidR="00482B9D" w:rsidRPr="00DB6F6B" w14:paraId="769253E4" w14:textId="77777777" w:rsidTr="00235EF7">
        <w:trPr>
          <w:gridAfter w:val="6"/>
          <w:wAfter w:w="11928" w:type="dxa"/>
          <w:trHeight w:val="236"/>
        </w:trPr>
        <w:tc>
          <w:tcPr>
            <w:tcW w:w="1779" w:type="dxa"/>
            <w:gridSpan w:val="2"/>
          </w:tcPr>
          <w:p w14:paraId="077F45AF" w14:textId="77777777" w:rsidR="00482B9D" w:rsidRPr="00C872CA" w:rsidRDefault="00482B9D" w:rsidP="00E86C6D">
            <w:pPr>
              <w:pStyle w:val="TableSubhead"/>
              <w:framePr w:hSpace="0" w:wrap="auto" w:vAnchor="margin" w:hAnchor="text" w:yAlign="inline"/>
              <w:suppressOverlap w:val="0"/>
            </w:pPr>
            <w:r w:rsidRPr="00C872CA">
              <w:t>U18 Loan Signings</w:t>
            </w:r>
          </w:p>
          <w:p w14:paraId="001FE826" w14:textId="38A106BE" w:rsidR="00482B9D" w:rsidRPr="00C872CA" w:rsidRDefault="00482B9D" w:rsidP="00E86C6D">
            <w:pPr>
              <w:pStyle w:val="TableSubhead"/>
              <w:framePr w:hSpace="0" w:wrap="auto" w:vAnchor="margin" w:hAnchor="text" w:yAlign="inline"/>
              <w:suppressOverlap w:val="0"/>
            </w:pPr>
            <w:r w:rsidRPr="00C872CA">
              <w:t xml:space="preserve">(Bringing in or </w:t>
            </w:r>
            <w:r w:rsidRPr="00C872CA">
              <w:rPr>
                <w:color w:val="000000" w:themeColor="text1"/>
              </w:rPr>
              <w:t>loaning out an U18 player)</w:t>
            </w:r>
          </w:p>
        </w:tc>
        <w:tc>
          <w:tcPr>
            <w:tcW w:w="2932" w:type="dxa"/>
          </w:tcPr>
          <w:p w14:paraId="63199A3F" w14:textId="6C669965" w:rsidR="00482B9D" w:rsidRPr="00532100" w:rsidRDefault="00482B9D" w:rsidP="00E86C6D">
            <w:r w:rsidRPr="00532100">
              <w:t xml:space="preserve">Safeguarding is not considered when an U18 player joins or leaves the club on a short-term arrangement.  </w:t>
            </w:r>
          </w:p>
        </w:tc>
        <w:tc>
          <w:tcPr>
            <w:tcW w:w="952" w:type="dxa"/>
            <w:gridSpan w:val="2"/>
          </w:tcPr>
          <w:p w14:paraId="683F55AD" w14:textId="2EDB853E" w:rsidR="00482B9D" w:rsidRPr="00532100" w:rsidRDefault="00294D44" w:rsidP="00E86C6D">
            <w:pPr>
              <w:rPr>
                <w:rFonts w:ascii="FS Jack" w:hAnsi="FS Jack"/>
              </w:rPr>
            </w:pPr>
            <w:r>
              <w:rPr>
                <w:rFonts w:ascii="FS Jack" w:hAnsi="FS Jack"/>
              </w:rPr>
              <w:t>Medium</w:t>
            </w:r>
          </w:p>
        </w:tc>
        <w:tc>
          <w:tcPr>
            <w:tcW w:w="4671" w:type="dxa"/>
          </w:tcPr>
          <w:p w14:paraId="22FC891E" w14:textId="77777777" w:rsidR="00482B9D" w:rsidRPr="00532100" w:rsidRDefault="00482B9D" w:rsidP="00E86C6D">
            <w:pPr>
              <w:pStyle w:val="Bullet1"/>
            </w:pPr>
            <w:r w:rsidRPr="00532100">
              <w:t>An appropriate club official works with an appropriate official from the parent club / club taking player on loan to ensure that the loan move has safeguarding as</w:t>
            </w:r>
            <w:r>
              <w:t xml:space="preserve"> a</w:t>
            </w:r>
            <w:r w:rsidRPr="00532100">
              <w:t xml:space="preserve"> key consideration. </w:t>
            </w:r>
          </w:p>
          <w:p w14:paraId="4D250430" w14:textId="77777777" w:rsidR="00482B9D" w:rsidRPr="00532100" w:rsidRDefault="00482B9D" w:rsidP="00E86C6D">
            <w:pPr>
              <w:pStyle w:val="Bullet1"/>
            </w:pPr>
            <w:r w:rsidRPr="00532100">
              <w:t>An additional Risk Assessment is completed. This includes:</w:t>
            </w:r>
          </w:p>
          <w:p w14:paraId="201E796F" w14:textId="77777777" w:rsidR="00482B9D" w:rsidRPr="00532100" w:rsidRDefault="00482B9D" w:rsidP="00E86C6D">
            <w:pPr>
              <w:pStyle w:val="Bullet2"/>
            </w:pPr>
            <w:r w:rsidRPr="00532100">
              <w:t xml:space="preserve">Ensuring U18 player has a local point of contact with whom they can raise concerns. </w:t>
            </w:r>
          </w:p>
          <w:p w14:paraId="4C25628D" w14:textId="77777777" w:rsidR="00482B9D" w:rsidRPr="00532100" w:rsidRDefault="00482B9D" w:rsidP="00E86C6D">
            <w:pPr>
              <w:pStyle w:val="Bullet2"/>
            </w:pPr>
            <w:r w:rsidRPr="00532100">
              <w:t xml:space="preserve">Ensuring appropriate transport and accommodation are in place. </w:t>
            </w:r>
          </w:p>
          <w:p w14:paraId="5142A326" w14:textId="77777777" w:rsidR="00482B9D" w:rsidRPr="00532100" w:rsidRDefault="00482B9D" w:rsidP="00E86C6D">
            <w:pPr>
              <w:pStyle w:val="Bullet2"/>
            </w:pPr>
            <w:r w:rsidRPr="00532100">
              <w:t xml:space="preserve">Ensuring regular “check ins” with U18 by both the parent club and club at which the player is on loan. </w:t>
            </w:r>
          </w:p>
          <w:p w14:paraId="60C6C090" w14:textId="0479C02D" w:rsidR="00482B9D" w:rsidRPr="00532100" w:rsidRDefault="00482B9D" w:rsidP="00E86C6D">
            <w:pPr>
              <w:pStyle w:val="Bullet1"/>
            </w:pPr>
            <w:r w:rsidRPr="00532100">
              <w:t xml:space="preserve">Player and parent are informed throughout process and consent is given. </w:t>
            </w:r>
          </w:p>
        </w:tc>
        <w:tc>
          <w:tcPr>
            <w:tcW w:w="1705" w:type="dxa"/>
          </w:tcPr>
          <w:p w14:paraId="43D631AC" w14:textId="79298B08" w:rsidR="00482B9D" w:rsidRPr="00532100" w:rsidRDefault="00482B9D" w:rsidP="00E86C6D">
            <w:r>
              <w:t>Management / Secretary</w:t>
            </w:r>
          </w:p>
        </w:tc>
        <w:tc>
          <w:tcPr>
            <w:tcW w:w="1004" w:type="dxa"/>
            <w:gridSpan w:val="2"/>
          </w:tcPr>
          <w:p w14:paraId="0B3C79C4" w14:textId="05743CA8" w:rsidR="00482B9D" w:rsidRPr="00DB6F6B" w:rsidRDefault="00294D44" w:rsidP="00E86C6D">
            <w:r>
              <w:t>Low</w:t>
            </w:r>
          </w:p>
        </w:tc>
        <w:tc>
          <w:tcPr>
            <w:tcW w:w="1988" w:type="dxa"/>
            <w:gridSpan w:val="2"/>
          </w:tcPr>
          <w:p w14:paraId="5747B3C6" w14:textId="77777777" w:rsidR="00294D44" w:rsidRDefault="00294D44" w:rsidP="00294D44">
            <w:pPr>
              <w:rPr>
                <w:sz w:val="18"/>
                <w:szCs w:val="18"/>
              </w:rPr>
            </w:pPr>
            <w:r>
              <w:rPr>
                <w:sz w:val="18"/>
                <w:szCs w:val="18"/>
              </w:rPr>
              <w:t>June 2026</w:t>
            </w:r>
          </w:p>
          <w:p w14:paraId="2A18055C" w14:textId="23251485" w:rsidR="00482B9D" w:rsidRPr="00DB6F6B" w:rsidRDefault="00294D44" w:rsidP="00294D44">
            <w:r>
              <w:rPr>
                <w:sz w:val="18"/>
                <w:szCs w:val="18"/>
              </w:rPr>
              <w:t xml:space="preserve">Club Secretary </w:t>
            </w:r>
          </w:p>
        </w:tc>
      </w:tr>
      <w:tr w:rsidR="00482B9D" w:rsidRPr="00DB6F6B" w14:paraId="32E09F3C" w14:textId="77777777" w:rsidTr="00235EF7">
        <w:trPr>
          <w:gridAfter w:val="6"/>
          <w:wAfter w:w="11928" w:type="dxa"/>
          <w:trHeight w:val="236"/>
        </w:trPr>
        <w:tc>
          <w:tcPr>
            <w:tcW w:w="1764" w:type="dxa"/>
          </w:tcPr>
          <w:p w14:paraId="777FFBD3" w14:textId="15E876E9" w:rsidR="00482B9D" w:rsidRPr="00DB6F6B" w:rsidRDefault="00482B9D" w:rsidP="00E86C6D">
            <w:pPr>
              <w:spacing w:before="60"/>
              <w:rPr>
                <w:rFonts w:ascii="FS Jack" w:hAnsi="FS Jack" w:cstheme="minorHAnsi"/>
                <w:szCs w:val="19"/>
              </w:rPr>
            </w:pPr>
          </w:p>
        </w:tc>
        <w:tc>
          <w:tcPr>
            <w:tcW w:w="2958" w:type="dxa"/>
            <w:gridSpan w:val="3"/>
          </w:tcPr>
          <w:p w14:paraId="12E08297" w14:textId="122678C0" w:rsidR="00482B9D" w:rsidRPr="00532100" w:rsidRDefault="00482B9D" w:rsidP="00E86C6D"/>
        </w:tc>
        <w:tc>
          <w:tcPr>
            <w:tcW w:w="941" w:type="dxa"/>
          </w:tcPr>
          <w:p w14:paraId="49FEA3E9" w14:textId="77777777" w:rsidR="00482B9D" w:rsidRPr="00532100" w:rsidRDefault="00482B9D" w:rsidP="00E86C6D">
            <w:pPr>
              <w:rPr>
                <w:rFonts w:ascii="FS Jack" w:hAnsi="FS Jack"/>
              </w:rPr>
            </w:pPr>
          </w:p>
        </w:tc>
        <w:tc>
          <w:tcPr>
            <w:tcW w:w="4671" w:type="dxa"/>
          </w:tcPr>
          <w:p w14:paraId="2941A5A9" w14:textId="68F328C0" w:rsidR="00482B9D" w:rsidRPr="00455887" w:rsidRDefault="00482B9D" w:rsidP="00E86C6D">
            <w:pPr>
              <w:pStyle w:val="Bullet1"/>
            </w:pPr>
          </w:p>
        </w:tc>
        <w:tc>
          <w:tcPr>
            <w:tcW w:w="1720" w:type="dxa"/>
            <w:gridSpan w:val="2"/>
          </w:tcPr>
          <w:p w14:paraId="567CFF5D" w14:textId="536F4722" w:rsidR="00482B9D" w:rsidRPr="00DB6F6B" w:rsidRDefault="00482B9D" w:rsidP="00E86C6D"/>
        </w:tc>
        <w:tc>
          <w:tcPr>
            <w:tcW w:w="989" w:type="dxa"/>
          </w:tcPr>
          <w:p w14:paraId="145D6AC1" w14:textId="77777777" w:rsidR="00482B9D" w:rsidRPr="00DB6F6B" w:rsidRDefault="00482B9D" w:rsidP="00E86C6D"/>
        </w:tc>
        <w:tc>
          <w:tcPr>
            <w:tcW w:w="1988" w:type="dxa"/>
            <w:gridSpan w:val="2"/>
          </w:tcPr>
          <w:p w14:paraId="5ED52B07" w14:textId="77777777" w:rsidR="00482B9D" w:rsidRPr="00DB6F6B" w:rsidRDefault="00482B9D" w:rsidP="00E86C6D"/>
        </w:tc>
      </w:tr>
      <w:tr w:rsidR="00482B9D" w:rsidRPr="00DB6F6B" w14:paraId="6560E537" w14:textId="77777777" w:rsidTr="0012135A">
        <w:trPr>
          <w:gridAfter w:val="6"/>
          <w:wAfter w:w="11928" w:type="dxa"/>
          <w:trHeight w:val="236"/>
        </w:trPr>
        <w:tc>
          <w:tcPr>
            <w:tcW w:w="1764" w:type="dxa"/>
            <w:shd w:val="clear" w:color="auto" w:fill="E1DEE6"/>
          </w:tcPr>
          <w:p w14:paraId="6E4985A7" w14:textId="3ECA4167" w:rsidR="00482B9D" w:rsidRPr="00DB6F6B" w:rsidRDefault="00482B9D" w:rsidP="00E86C6D">
            <w:pPr>
              <w:spacing w:before="60"/>
              <w:rPr>
                <w:rFonts w:ascii="FS Jack" w:hAnsi="FS Jack" w:cstheme="minorHAnsi"/>
                <w:b/>
                <w:bCs/>
                <w:szCs w:val="19"/>
              </w:rPr>
            </w:pPr>
            <w:r w:rsidRPr="00455887">
              <w:t>OTHER CONSIDERATIONS</w:t>
            </w:r>
          </w:p>
        </w:tc>
        <w:tc>
          <w:tcPr>
            <w:tcW w:w="2958" w:type="dxa"/>
            <w:gridSpan w:val="3"/>
          </w:tcPr>
          <w:p w14:paraId="7B539FBF" w14:textId="703BDF10" w:rsidR="00482B9D" w:rsidRPr="00532100" w:rsidRDefault="00482B9D" w:rsidP="00E86C6D"/>
        </w:tc>
        <w:tc>
          <w:tcPr>
            <w:tcW w:w="941" w:type="dxa"/>
          </w:tcPr>
          <w:p w14:paraId="5224673C" w14:textId="77777777" w:rsidR="00482B9D" w:rsidRPr="00532100" w:rsidRDefault="00482B9D" w:rsidP="00E86C6D">
            <w:pPr>
              <w:rPr>
                <w:rFonts w:ascii="FS Jack" w:hAnsi="FS Jack"/>
              </w:rPr>
            </w:pPr>
          </w:p>
        </w:tc>
        <w:tc>
          <w:tcPr>
            <w:tcW w:w="4671" w:type="dxa"/>
          </w:tcPr>
          <w:p w14:paraId="67E8F586" w14:textId="43E95010" w:rsidR="00482B9D" w:rsidRPr="00455887" w:rsidRDefault="00482B9D" w:rsidP="00E86C6D">
            <w:pPr>
              <w:pStyle w:val="Bullet1"/>
            </w:pPr>
          </w:p>
        </w:tc>
        <w:tc>
          <w:tcPr>
            <w:tcW w:w="1720" w:type="dxa"/>
            <w:gridSpan w:val="2"/>
          </w:tcPr>
          <w:p w14:paraId="6F1FF702" w14:textId="68B15B57" w:rsidR="00482B9D" w:rsidRPr="00DB6F6B" w:rsidRDefault="00482B9D" w:rsidP="00E86C6D"/>
        </w:tc>
        <w:tc>
          <w:tcPr>
            <w:tcW w:w="989" w:type="dxa"/>
          </w:tcPr>
          <w:p w14:paraId="3854060E" w14:textId="77777777" w:rsidR="00482B9D" w:rsidRPr="00DB6F6B" w:rsidRDefault="00482B9D" w:rsidP="00E86C6D"/>
        </w:tc>
        <w:tc>
          <w:tcPr>
            <w:tcW w:w="1988" w:type="dxa"/>
            <w:gridSpan w:val="2"/>
          </w:tcPr>
          <w:p w14:paraId="0A792A85" w14:textId="77777777" w:rsidR="00482B9D" w:rsidRPr="00DB6F6B" w:rsidRDefault="00482B9D" w:rsidP="00E86C6D"/>
        </w:tc>
      </w:tr>
      <w:tr w:rsidR="00482B9D" w:rsidRPr="00DB6F6B" w14:paraId="7D33CC59" w14:textId="77777777" w:rsidTr="00235EF7">
        <w:trPr>
          <w:gridAfter w:val="6"/>
          <w:wAfter w:w="11928" w:type="dxa"/>
          <w:trHeight w:val="236"/>
        </w:trPr>
        <w:tc>
          <w:tcPr>
            <w:tcW w:w="1764" w:type="dxa"/>
          </w:tcPr>
          <w:p w14:paraId="11C32230" w14:textId="07C7316C" w:rsidR="00482B9D" w:rsidRPr="00C872CA" w:rsidRDefault="00482B9D" w:rsidP="00E86C6D">
            <w:pPr>
              <w:spacing w:before="60"/>
              <w:rPr>
                <w:rFonts w:cstheme="minorHAnsi"/>
                <w:szCs w:val="19"/>
              </w:rPr>
            </w:pPr>
          </w:p>
        </w:tc>
        <w:tc>
          <w:tcPr>
            <w:tcW w:w="2958" w:type="dxa"/>
            <w:gridSpan w:val="3"/>
          </w:tcPr>
          <w:p w14:paraId="06033A6C" w14:textId="7FBFA5BE" w:rsidR="00482B9D" w:rsidRPr="00532100" w:rsidRDefault="00482B9D" w:rsidP="00E86C6D"/>
        </w:tc>
        <w:tc>
          <w:tcPr>
            <w:tcW w:w="941" w:type="dxa"/>
          </w:tcPr>
          <w:p w14:paraId="44E4F070" w14:textId="77777777" w:rsidR="00482B9D" w:rsidRPr="00532100" w:rsidRDefault="00482B9D" w:rsidP="00E86C6D">
            <w:pPr>
              <w:rPr>
                <w:rFonts w:ascii="FS Jack" w:hAnsi="FS Jack"/>
              </w:rPr>
            </w:pPr>
          </w:p>
        </w:tc>
        <w:tc>
          <w:tcPr>
            <w:tcW w:w="4671" w:type="dxa"/>
          </w:tcPr>
          <w:p w14:paraId="72BEE9B7" w14:textId="76465BFD" w:rsidR="00482B9D" w:rsidRPr="00455887" w:rsidRDefault="00482B9D" w:rsidP="00E86C6D">
            <w:pPr>
              <w:pStyle w:val="ListParagraph"/>
              <w:numPr>
                <w:ilvl w:val="0"/>
                <w:numId w:val="7"/>
              </w:numPr>
              <w:ind w:left="330" w:hanging="284"/>
              <w:rPr>
                <w:rFonts w:cstheme="minorHAnsi"/>
                <w:szCs w:val="19"/>
              </w:rPr>
            </w:pPr>
          </w:p>
        </w:tc>
        <w:tc>
          <w:tcPr>
            <w:tcW w:w="1720" w:type="dxa"/>
            <w:gridSpan w:val="2"/>
          </w:tcPr>
          <w:p w14:paraId="21191069" w14:textId="0443DD65" w:rsidR="00482B9D" w:rsidRPr="00DB6F6B" w:rsidRDefault="00482B9D" w:rsidP="00E86C6D"/>
        </w:tc>
        <w:tc>
          <w:tcPr>
            <w:tcW w:w="989" w:type="dxa"/>
          </w:tcPr>
          <w:p w14:paraId="59975A98" w14:textId="77777777" w:rsidR="00482B9D" w:rsidRPr="00DB6F6B" w:rsidRDefault="00482B9D" w:rsidP="00E86C6D"/>
        </w:tc>
        <w:tc>
          <w:tcPr>
            <w:tcW w:w="1988" w:type="dxa"/>
            <w:gridSpan w:val="2"/>
          </w:tcPr>
          <w:p w14:paraId="1E7B59E1" w14:textId="77777777" w:rsidR="00482B9D" w:rsidRPr="00DB6F6B" w:rsidRDefault="00482B9D" w:rsidP="00E86C6D"/>
        </w:tc>
      </w:tr>
      <w:tr w:rsidR="00482B9D" w:rsidRPr="00DB6F6B" w14:paraId="06B0BCDF" w14:textId="77777777" w:rsidTr="00235EF7">
        <w:trPr>
          <w:gridAfter w:val="6"/>
          <w:wAfter w:w="11928" w:type="dxa"/>
          <w:trHeight w:val="236"/>
        </w:trPr>
        <w:tc>
          <w:tcPr>
            <w:tcW w:w="1764" w:type="dxa"/>
            <w:shd w:val="clear" w:color="auto" w:fill="E1DEE6"/>
          </w:tcPr>
          <w:p w14:paraId="1CF71559" w14:textId="7709F729" w:rsidR="00482B9D" w:rsidRPr="00DB6F6B" w:rsidRDefault="00482B9D" w:rsidP="00E86C6D">
            <w:pPr>
              <w:spacing w:before="60"/>
              <w:rPr>
                <w:rFonts w:ascii="FS Jack" w:hAnsi="FS Jack" w:cstheme="minorHAnsi"/>
                <w:szCs w:val="19"/>
              </w:rPr>
            </w:pPr>
          </w:p>
        </w:tc>
        <w:tc>
          <w:tcPr>
            <w:tcW w:w="2958" w:type="dxa"/>
            <w:gridSpan w:val="3"/>
          </w:tcPr>
          <w:p w14:paraId="3485A2C4" w14:textId="5F014008" w:rsidR="00482B9D" w:rsidRPr="00DB6F6B" w:rsidRDefault="00482B9D" w:rsidP="00E86C6D">
            <w:pPr>
              <w:rPr>
                <w:rFonts w:cstheme="minorHAnsi"/>
                <w:szCs w:val="19"/>
              </w:rPr>
            </w:pPr>
          </w:p>
        </w:tc>
        <w:tc>
          <w:tcPr>
            <w:tcW w:w="941" w:type="dxa"/>
          </w:tcPr>
          <w:p w14:paraId="05C216A5" w14:textId="77777777" w:rsidR="00482B9D" w:rsidRPr="00DB6F6B" w:rsidRDefault="00482B9D" w:rsidP="00E86C6D">
            <w:pPr>
              <w:rPr>
                <w:rFonts w:ascii="FS Jack" w:hAnsi="FS Jack" w:cstheme="minorHAnsi"/>
                <w:szCs w:val="19"/>
              </w:rPr>
            </w:pPr>
          </w:p>
        </w:tc>
        <w:tc>
          <w:tcPr>
            <w:tcW w:w="4671" w:type="dxa"/>
          </w:tcPr>
          <w:p w14:paraId="66383C8C" w14:textId="4E02640C" w:rsidR="00482B9D" w:rsidRPr="00512B6A" w:rsidRDefault="00482B9D" w:rsidP="00E86C6D">
            <w:pPr>
              <w:pStyle w:val="Bullet1"/>
            </w:pPr>
          </w:p>
        </w:tc>
        <w:tc>
          <w:tcPr>
            <w:tcW w:w="1720" w:type="dxa"/>
            <w:gridSpan w:val="2"/>
          </w:tcPr>
          <w:p w14:paraId="1677C065" w14:textId="4CC504D6" w:rsidR="00482B9D" w:rsidRPr="00DB6F6B" w:rsidRDefault="00482B9D" w:rsidP="00E86C6D"/>
        </w:tc>
        <w:tc>
          <w:tcPr>
            <w:tcW w:w="989" w:type="dxa"/>
          </w:tcPr>
          <w:p w14:paraId="0B1CADFF" w14:textId="77777777" w:rsidR="00482B9D" w:rsidRPr="00DB6F6B" w:rsidRDefault="00482B9D" w:rsidP="00E86C6D"/>
        </w:tc>
        <w:tc>
          <w:tcPr>
            <w:tcW w:w="1988" w:type="dxa"/>
            <w:gridSpan w:val="2"/>
          </w:tcPr>
          <w:p w14:paraId="664BD82A" w14:textId="77777777" w:rsidR="00482B9D" w:rsidRPr="00DB6F6B" w:rsidRDefault="00482B9D" w:rsidP="00E86C6D"/>
        </w:tc>
      </w:tr>
      <w:tr w:rsidR="00482B9D" w:rsidRPr="00DB6F6B" w14:paraId="137F9B63" w14:textId="77777777" w:rsidTr="00235EF7">
        <w:trPr>
          <w:gridAfter w:val="6"/>
          <w:wAfter w:w="11928" w:type="dxa"/>
          <w:trHeight w:val="236"/>
        </w:trPr>
        <w:tc>
          <w:tcPr>
            <w:tcW w:w="1764" w:type="dxa"/>
          </w:tcPr>
          <w:p w14:paraId="05CAF9D9" w14:textId="77777777" w:rsidR="00482B9D" w:rsidRPr="00C872CA" w:rsidRDefault="00482B9D" w:rsidP="00E86C6D">
            <w:pPr>
              <w:pStyle w:val="TableSubhead"/>
              <w:framePr w:hSpace="0" w:wrap="auto" w:vAnchor="margin" w:hAnchor="text" w:yAlign="inline"/>
              <w:suppressOverlap w:val="0"/>
            </w:pPr>
          </w:p>
        </w:tc>
        <w:tc>
          <w:tcPr>
            <w:tcW w:w="2958" w:type="dxa"/>
            <w:gridSpan w:val="3"/>
          </w:tcPr>
          <w:p w14:paraId="56DFA8A9" w14:textId="77777777" w:rsidR="00482B9D" w:rsidRPr="00532100" w:rsidRDefault="00482B9D" w:rsidP="00E86C6D"/>
        </w:tc>
        <w:tc>
          <w:tcPr>
            <w:tcW w:w="941" w:type="dxa"/>
          </w:tcPr>
          <w:p w14:paraId="5D564963" w14:textId="77777777" w:rsidR="00482B9D" w:rsidRPr="00DB6F6B" w:rsidRDefault="00482B9D" w:rsidP="00E86C6D">
            <w:pPr>
              <w:rPr>
                <w:rFonts w:ascii="FS Jack" w:hAnsi="FS Jack" w:cstheme="minorHAnsi"/>
                <w:szCs w:val="19"/>
              </w:rPr>
            </w:pPr>
          </w:p>
        </w:tc>
        <w:tc>
          <w:tcPr>
            <w:tcW w:w="4671" w:type="dxa"/>
          </w:tcPr>
          <w:p w14:paraId="524A4DAE" w14:textId="77777777" w:rsidR="00482B9D" w:rsidRPr="00512B6A" w:rsidRDefault="00482B9D" w:rsidP="00E86C6D">
            <w:pPr>
              <w:pStyle w:val="Bullet1"/>
            </w:pPr>
          </w:p>
        </w:tc>
        <w:tc>
          <w:tcPr>
            <w:tcW w:w="1720" w:type="dxa"/>
            <w:gridSpan w:val="2"/>
          </w:tcPr>
          <w:p w14:paraId="0792E993" w14:textId="77777777" w:rsidR="00482B9D" w:rsidRPr="00DB6F6B" w:rsidRDefault="00482B9D" w:rsidP="00E86C6D"/>
        </w:tc>
        <w:tc>
          <w:tcPr>
            <w:tcW w:w="989" w:type="dxa"/>
          </w:tcPr>
          <w:p w14:paraId="2A176C51" w14:textId="77777777" w:rsidR="00482B9D" w:rsidRPr="00DB6F6B" w:rsidRDefault="00482B9D" w:rsidP="00E86C6D"/>
        </w:tc>
        <w:tc>
          <w:tcPr>
            <w:tcW w:w="1988" w:type="dxa"/>
            <w:gridSpan w:val="2"/>
          </w:tcPr>
          <w:p w14:paraId="5FA336F1" w14:textId="77777777" w:rsidR="00482B9D" w:rsidRPr="00DB6F6B" w:rsidRDefault="00482B9D" w:rsidP="00E86C6D"/>
        </w:tc>
      </w:tr>
      <w:tr w:rsidR="00482B9D" w:rsidRPr="00DB6F6B" w14:paraId="277326CD" w14:textId="77777777" w:rsidTr="00235EF7">
        <w:trPr>
          <w:gridAfter w:val="6"/>
          <w:wAfter w:w="11928" w:type="dxa"/>
          <w:trHeight w:val="236"/>
        </w:trPr>
        <w:tc>
          <w:tcPr>
            <w:tcW w:w="15031" w:type="dxa"/>
            <w:gridSpan w:val="11"/>
            <w:shd w:val="clear" w:color="auto" w:fill="E1DEE6"/>
          </w:tcPr>
          <w:p w14:paraId="599E42BD" w14:textId="0557D5F4" w:rsidR="00482B9D" w:rsidRPr="00455887" w:rsidRDefault="00482B9D" w:rsidP="00E86C6D">
            <w:pPr>
              <w:pStyle w:val="TableSubhead"/>
              <w:framePr w:hSpace="0" w:wrap="auto" w:vAnchor="margin" w:hAnchor="text" w:yAlign="inline"/>
              <w:numPr>
                <w:ilvl w:val="0"/>
                <w:numId w:val="47"/>
              </w:numPr>
              <w:suppressOverlap w:val="0"/>
            </w:pPr>
          </w:p>
        </w:tc>
      </w:tr>
      <w:tr w:rsidR="00482B9D" w:rsidRPr="00DB6F6B" w14:paraId="75E3B495" w14:textId="77777777" w:rsidTr="00235EF7">
        <w:trPr>
          <w:gridAfter w:val="6"/>
          <w:wAfter w:w="11928" w:type="dxa"/>
          <w:trHeight w:val="236"/>
        </w:trPr>
        <w:tc>
          <w:tcPr>
            <w:tcW w:w="1764" w:type="dxa"/>
          </w:tcPr>
          <w:p w14:paraId="5AA9A90B" w14:textId="77777777" w:rsidR="00482B9D" w:rsidRPr="00DB6F6B" w:rsidRDefault="00482B9D" w:rsidP="00E86C6D">
            <w:pPr>
              <w:rPr>
                <w:rFonts w:ascii="FS Jack" w:hAnsi="FS Jack" w:cstheme="minorHAnsi"/>
                <w:szCs w:val="19"/>
              </w:rPr>
            </w:pPr>
          </w:p>
        </w:tc>
        <w:tc>
          <w:tcPr>
            <w:tcW w:w="2958" w:type="dxa"/>
            <w:gridSpan w:val="3"/>
          </w:tcPr>
          <w:p w14:paraId="39C6E776" w14:textId="77777777" w:rsidR="00482B9D" w:rsidRPr="00DB6F6B" w:rsidRDefault="00482B9D" w:rsidP="00E86C6D">
            <w:pPr>
              <w:rPr>
                <w:rFonts w:ascii="FS Jack" w:hAnsi="FS Jack" w:cstheme="minorHAnsi"/>
                <w:szCs w:val="19"/>
              </w:rPr>
            </w:pPr>
          </w:p>
        </w:tc>
        <w:tc>
          <w:tcPr>
            <w:tcW w:w="941" w:type="dxa"/>
          </w:tcPr>
          <w:p w14:paraId="1EAA6147" w14:textId="77777777" w:rsidR="00482B9D" w:rsidRPr="00DB6F6B" w:rsidRDefault="00482B9D" w:rsidP="00E86C6D">
            <w:pPr>
              <w:rPr>
                <w:rFonts w:ascii="FS Jack" w:hAnsi="FS Jack" w:cstheme="minorHAnsi"/>
                <w:szCs w:val="19"/>
              </w:rPr>
            </w:pPr>
          </w:p>
        </w:tc>
        <w:tc>
          <w:tcPr>
            <w:tcW w:w="4671" w:type="dxa"/>
          </w:tcPr>
          <w:p w14:paraId="0962983E" w14:textId="77777777" w:rsidR="00482B9D" w:rsidRPr="00DB6F6B" w:rsidRDefault="00482B9D" w:rsidP="00E86C6D">
            <w:pPr>
              <w:pStyle w:val="Bullet1"/>
            </w:pPr>
          </w:p>
        </w:tc>
        <w:tc>
          <w:tcPr>
            <w:tcW w:w="1720" w:type="dxa"/>
            <w:gridSpan w:val="2"/>
          </w:tcPr>
          <w:p w14:paraId="267745E3" w14:textId="77777777" w:rsidR="00482B9D" w:rsidRPr="00DB6F6B" w:rsidRDefault="00482B9D" w:rsidP="00E86C6D"/>
        </w:tc>
        <w:tc>
          <w:tcPr>
            <w:tcW w:w="989" w:type="dxa"/>
          </w:tcPr>
          <w:p w14:paraId="48C0D441" w14:textId="77777777" w:rsidR="00482B9D" w:rsidRPr="00DB6F6B" w:rsidRDefault="00482B9D" w:rsidP="00E86C6D"/>
        </w:tc>
        <w:tc>
          <w:tcPr>
            <w:tcW w:w="1988" w:type="dxa"/>
            <w:gridSpan w:val="2"/>
          </w:tcPr>
          <w:p w14:paraId="289BA3B2" w14:textId="77777777" w:rsidR="00482B9D" w:rsidRPr="00DB6F6B" w:rsidRDefault="00482B9D" w:rsidP="00E86C6D"/>
        </w:tc>
      </w:tr>
    </w:tbl>
    <w:p w14:paraId="7A1F3196" w14:textId="77777777" w:rsidR="00BA226A" w:rsidRDefault="00BA226A">
      <w:pPr>
        <w:rPr>
          <w:rFonts w:ascii="FS Jack" w:hAnsi="FS Jack" w:cstheme="minorHAnsi"/>
          <w:b/>
          <w:bCs/>
          <w:sz w:val="18"/>
          <w:szCs w:val="18"/>
        </w:rPr>
      </w:pPr>
      <w:r>
        <w:rPr>
          <w:rFonts w:ascii="FS Jack" w:hAnsi="FS Jack" w:cstheme="minorHAnsi"/>
          <w:b/>
          <w:bCs/>
          <w:sz w:val="18"/>
          <w:szCs w:val="18"/>
        </w:rPr>
        <w:br w:type="page"/>
      </w:r>
    </w:p>
    <w:p w14:paraId="41E20D64" w14:textId="1BB1B116" w:rsidR="00BA226A" w:rsidRDefault="00BA226A" w:rsidP="004351BD">
      <w:pPr>
        <w:tabs>
          <w:tab w:val="left" w:pos="4621"/>
        </w:tabs>
        <w:spacing w:after="0"/>
        <w:rPr>
          <w:rFonts w:ascii="FS Jack" w:hAnsi="FS Jack"/>
          <w:color w:val="17223E"/>
          <w:sz w:val="28"/>
          <w:szCs w:val="28"/>
        </w:rPr>
      </w:pPr>
      <w:bookmarkStart w:id="2" w:name="_Hlk163736003"/>
      <w:r w:rsidRPr="00776638">
        <w:rPr>
          <w:rFonts w:ascii="FS Jack" w:hAnsi="FS Jack"/>
          <w:b/>
          <w:bCs/>
          <w:color w:val="17223E"/>
          <w:sz w:val="28"/>
          <w:szCs w:val="28"/>
        </w:rPr>
        <w:lastRenderedPageBreak/>
        <w:t xml:space="preserve">PART </w:t>
      </w:r>
      <w:r w:rsidR="008C1696">
        <w:rPr>
          <w:rFonts w:ascii="FS Jack" w:hAnsi="FS Jack"/>
          <w:b/>
          <w:bCs/>
          <w:color w:val="17223E"/>
          <w:sz w:val="28"/>
          <w:szCs w:val="28"/>
        </w:rPr>
        <w:t>C</w:t>
      </w:r>
      <w:r w:rsidRPr="00776638">
        <w:rPr>
          <w:rFonts w:ascii="FS Jack" w:hAnsi="FS Jack"/>
          <w:b/>
          <w:bCs/>
          <w:color w:val="17223E"/>
          <w:sz w:val="28"/>
          <w:szCs w:val="28"/>
        </w:rPr>
        <w:t>:</w:t>
      </w:r>
      <w:r w:rsidRPr="00776638">
        <w:rPr>
          <w:rFonts w:ascii="FS Jack" w:hAnsi="FS Jack"/>
          <w:color w:val="17223E"/>
          <w:sz w:val="28"/>
          <w:szCs w:val="28"/>
        </w:rPr>
        <w:t xml:space="preserve"> </w:t>
      </w:r>
      <w:r w:rsidRPr="00BA226A">
        <w:rPr>
          <w:rFonts w:ascii="FS Jack" w:hAnsi="FS Jack"/>
          <w:color w:val="17223E"/>
          <w:sz w:val="28"/>
          <w:szCs w:val="28"/>
        </w:rPr>
        <w:t>MEDICAL EMERGENCY ACTION PLAN (MEAP)</w:t>
      </w:r>
    </w:p>
    <w:p w14:paraId="3E19A178" w14:textId="3ACAF0A0" w:rsidR="004351BD" w:rsidRPr="00543544" w:rsidRDefault="004351BD">
      <w:pPr>
        <w:rPr>
          <w:rFonts w:ascii="FS Jack Medium" w:hAnsi="FS Jack Medium"/>
          <w:color w:val="17223E"/>
          <w:sz w:val="24"/>
          <w:szCs w:val="24"/>
        </w:rPr>
      </w:pPr>
      <w:r w:rsidRPr="00543544">
        <w:rPr>
          <w:rFonts w:ascii="FS Jack Medium" w:hAnsi="FS Jack Medium"/>
          <w:color w:val="17223E"/>
          <w:sz w:val="24"/>
          <w:szCs w:val="24"/>
        </w:rPr>
        <w:t>MEAP - MATCHDAY STADIUM</w:t>
      </w:r>
      <w:bookmarkStart w:id="3" w:name="_Hlk164765632"/>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900968" w:rsidRPr="00AC1F14" w14:paraId="00A5BB83" w14:textId="77777777" w:rsidTr="00481532">
        <w:trPr>
          <w:trHeight w:val="4832"/>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900968" w:rsidRPr="00AC1F14" w14:paraId="43C75F92" w14:textId="77777777" w:rsidTr="00481532">
              <w:trPr>
                <w:trHeight w:val="312"/>
              </w:trPr>
              <w:tc>
                <w:tcPr>
                  <w:tcW w:w="1695" w:type="dxa"/>
                  <w:tcBorders>
                    <w:bottom w:val="single" w:sz="4" w:space="0" w:color="FFFFFF" w:themeColor="background1"/>
                  </w:tcBorders>
                  <w:shd w:val="clear" w:color="auto" w:fill="17223E"/>
                </w:tcPr>
                <w:p w14:paraId="422361F5" w14:textId="3FE8F0CF" w:rsidR="00900968" w:rsidRPr="00900968" w:rsidRDefault="00900968" w:rsidP="00900968">
                  <w:pPr>
                    <w:pStyle w:val="TABLEHEADER1"/>
                    <w:rPr>
                      <w:color w:val="FFFFFF" w:themeColor="background1"/>
                    </w:rPr>
                  </w:pPr>
                  <w:r w:rsidRPr="00900968">
                    <w:rPr>
                      <w:color w:val="FFFFFF" w:themeColor="background1"/>
                    </w:rPr>
                    <w:t>CLUB NAME:</w:t>
                  </w:r>
                </w:p>
              </w:tc>
              <w:tc>
                <w:tcPr>
                  <w:tcW w:w="5760" w:type="dxa"/>
                </w:tcPr>
                <w:p w14:paraId="6271D363" w14:textId="5FD8834C" w:rsidR="00900968" w:rsidRPr="00AC1F14" w:rsidRDefault="00447108" w:rsidP="00481532">
                  <w:r>
                    <w:t>Hartpury Football Club</w:t>
                  </w:r>
                </w:p>
              </w:tc>
            </w:tr>
            <w:tr w:rsidR="00900968" w:rsidRPr="00AC1F14" w14:paraId="1A8D855A" w14:textId="77777777" w:rsidTr="00481532">
              <w:trPr>
                <w:trHeight w:val="312"/>
              </w:trPr>
              <w:tc>
                <w:tcPr>
                  <w:tcW w:w="1695" w:type="dxa"/>
                  <w:tcBorders>
                    <w:top w:val="single" w:sz="4" w:space="0" w:color="FFFFFF" w:themeColor="background1"/>
                    <w:bottom w:val="single" w:sz="4" w:space="0" w:color="FFFFFF" w:themeColor="background1"/>
                  </w:tcBorders>
                  <w:shd w:val="clear" w:color="auto" w:fill="17223E"/>
                </w:tcPr>
                <w:p w14:paraId="52AA3F60" w14:textId="0362D940" w:rsidR="00900968" w:rsidRPr="00900968" w:rsidRDefault="00900968" w:rsidP="00900968">
                  <w:pPr>
                    <w:pStyle w:val="TABLEHEADER1"/>
                    <w:rPr>
                      <w:color w:val="FFFFFF" w:themeColor="background1"/>
                    </w:rPr>
                  </w:pPr>
                  <w:r w:rsidRPr="00900968">
                    <w:rPr>
                      <w:color w:val="FFFFFF" w:themeColor="background1"/>
                    </w:rPr>
                    <w:t>CLUB ADDRESS:</w:t>
                  </w:r>
                </w:p>
              </w:tc>
              <w:tc>
                <w:tcPr>
                  <w:tcW w:w="5760" w:type="dxa"/>
                </w:tcPr>
                <w:p w14:paraId="684E2FD2" w14:textId="675E98DD" w:rsidR="00900968" w:rsidRPr="00AC1F14" w:rsidRDefault="00447108" w:rsidP="00481532">
                  <w:r>
                    <w:t>Hartpury Football Club, Hartpury University, Hartpury, Gloucestershire</w:t>
                  </w:r>
                </w:p>
              </w:tc>
            </w:tr>
            <w:tr w:rsidR="00900968" w:rsidRPr="00AC1F14" w14:paraId="4253B46F" w14:textId="77777777" w:rsidTr="00481532">
              <w:trPr>
                <w:trHeight w:val="312"/>
              </w:trPr>
              <w:tc>
                <w:tcPr>
                  <w:tcW w:w="1695" w:type="dxa"/>
                  <w:tcBorders>
                    <w:top w:val="single" w:sz="4" w:space="0" w:color="FFFFFF" w:themeColor="background1"/>
                  </w:tcBorders>
                  <w:shd w:val="clear" w:color="auto" w:fill="17223E"/>
                </w:tcPr>
                <w:p w14:paraId="42417D0D" w14:textId="17EF0E3C" w:rsidR="00900968" w:rsidRPr="00900968" w:rsidRDefault="00900968" w:rsidP="00900968">
                  <w:pPr>
                    <w:pStyle w:val="TABLEHEADER1"/>
                    <w:rPr>
                      <w:color w:val="FFFFFF" w:themeColor="background1"/>
                    </w:rPr>
                  </w:pPr>
                  <w:r w:rsidRPr="00900968">
                    <w:rPr>
                      <w:color w:val="FFFFFF" w:themeColor="background1"/>
                    </w:rPr>
                    <w:t>POSTCODE:</w:t>
                  </w:r>
                </w:p>
              </w:tc>
              <w:tc>
                <w:tcPr>
                  <w:tcW w:w="5760" w:type="dxa"/>
                </w:tcPr>
                <w:p w14:paraId="65672DC4" w14:textId="55BDDAE1" w:rsidR="00900968" w:rsidRPr="00AC1F14" w:rsidRDefault="00447108" w:rsidP="00481532">
                  <w:r>
                    <w:t>GL193BE</w:t>
                  </w:r>
                </w:p>
              </w:tc>
            </w:tr>
          </w:tbl>
          <w:p w14:paraId="6EFFBC1C"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900968" w:rsidRPr="00AC1F14" w14:paraId="341E147D" w14:textId="77777777" w:rsidTr="00741313">
              <w:trPr>
                <w:trHeight w:val="78"/>
              </w:trPr>
              <w:tc>
                <w:tcPr>
                  <w:tcW w:w="7455" w:type="dxa"/>
                  <w:gridSpan w:val="2"/>
                  <w:shd w:val="clear" w:color="auto" w:fill="17223E"/>
                </w:tcPr>
                <w:p w14:paraId="63E06F63" w14:textId="2AA99914" w:rsidR="00900968" w:rsidRPr="00AC1F14" w:rsidRDefault="00900968" w:rsidP="00900968">
                  <w:pPr>
                    <w:pStyle w:val="TABLEHEADER1"/>
                  </w:pPr>
                  <w:proofErr w:type="gramStart"/>
                  <w:r w:rsidRPr="00900968">
                    <w:t>FIRST-AIDER</w:t>
                  </w:r>
                  <w:proofErr w:type="gramEnd"/>
                  <w:r w:rsidRPr="00900968">
                    <w:t>/HELPER INFORMATION</w:t>
                  </w:r>
                </w:p>
              </w:tc>
            </w:tr>
            <w:tr w:rsidR="00900968" w:rsidRPr="00AC1F14" w14:paraId="4F18297A" w14:textId="77777777" w:rsidTr="00900968">
              <w:trPr>
                <w:trHeight w:val="312"/>
              </w:trPr>
              <w:tc>
                <w:tcPr>
                  <w:tcW w:w="5381" w:type="dxa"/>
                  <w:shd w:val="clear" w:color="auto" w:fill="E1DEE6"/>
                </w:tcPr>
                <w:p w14:paraId="0104CBFE" w14:textId="527A473C" w:rsidR="00900968" w:rsidRPr="00AC1F14" w:rsidRDefault="00900968" w:rsidP="00900968">
                  <w:pPr>
                    <w:pStyle w:val="TableSubhead"/>
                    <w:framePr w:hSpace="0" w:wrap="auto" w:vAnchor="margin" w:hAnchor="text" w:yAlign="inline"/>
                    <w:suppressOverlap w:val="0"/>
                  </w:pPr>
                  <w:r>
                    <w:t>Name:</w:t>
                  </w:r>
                </w:p>
              </w:tc>
              <w:tc>
                <w:tcPr>
                  <w:tcW w:w="2074" w:type="dxa"/>
                  <w:shd w:val="clear" w:color="auto" w:fill="E1DEE6"/>
                </w:tcPr>
                <w:p w14:paraId="301274D0" w14:textId="42F52ADD" w:rsidR="00900968" w:rsidRPr="00900968" w:rsidRDefault="00900968" w:rsidP="00900968">
                  <w:pPr>
                    <w:rPr>
                      <w:rFonts w:ascii="FS Jack Medium" w:hAnsi="FS Jack Medium" w:cstheme="minorHAnsi"/>
                      <w:color w:val="17223E"/>
                      <w:szCs w:val="19"/>
                    </w:rPr>
                  </w:pPr>
                  <w:r>
                    <w:rPr>
                      <w:rFonts w:ascii="FS Jack Medium" w:hAnsi="FS Jack Medium" w:cstheme="minorHAnsi"/>
                      <w:color w:val="17223E"/>
                      <w:szCs w:val="19"/>
                    </w:rPr>
                    <w:t>Mobile Number</w:t>
                  </w:r>
                </w:p>
              </w:tc>
            </w:tr>
            <w:tr w:rsidR="00900968" w:rsidRPr="00AC1F14" w14:paraId="5869C11E" w14:textId="77777777" w:rsidTr="00900968">
              <w:trPr>
                <w:trHeight w:val="312"/>
              </w:trPr>
              <w:tc>
                <w:tcPr>
                  <w:tcW w:w="5381" w:type="dxa"/>
                  <w:shd w:val="clear" w:color="auto" w:fill="auto"/>
                </w:tcPr>
                <w:p w14:paraId="6CFC1176" w14:textId="492FC98C" w:rsidR="00900968" w:rsidRPr="00AC1F14" w:rsidRDefault="00447108" w:rsidP="00481532">
                  <w:r>
                    <w:t>Sports Academy Staff</w:t>
                  </w:r>
                </w:p>
              </w:tc>
              <w:tc>
                <w:tcPr>
                  <w:tcW w:w="2074" w:type="dxa"/>
                </w:tcPr>
                <w:p w14:paraId="1D36BFD3" w14:textId="1C7D4CAA" w:rsidR="00900968" w:rsidRPr="00AC1F14" w:rsidRDefault="00447108" w:rsidP="00481532">
                  <w:r>
                    <w:t>07969</w:t>
                  </w:r>
                  <w:r w:rsidR="00D31598">
                    <w:t xml:space="preserve"> 766584</w:t>
                  </w:r>
                </w:p>
              </w:tc>
            </w:tr>
            <w:tr w:rsidR="00900968" w:rsidRPr="00AC1F14" w14:paraId="0BA4ADC4" w14:textId="77777777" w:rsidTr="00900968">
              <w:trPr>
                <w:trHeight w:val="312"/>
              </w:trPr>
              <w:tc>
                <w:tcPr>
                  <w:tcW w:w="5381" w:type="dxa"/>
                  <w:shd w:val="clear" w:color="auto" w:fill="auto"/>
                </w:tcPr>
                <w:p w14:paraId="6C226FF7" w14:textId="13963342" w:rsidR="00900968" w:rsidRPr="00AC1F14" w:rsidRDefault="00D31598" w:rsidP="00481532">
                  <w:r>
                    <w:t>Club Physio – Martin Alps</w:t>
                  </w:r>
                </w:p>
              </w:tc>
              <w:tc>
                <w:tcPr>
                  <w:tcW w:w="2074" w:type="dxa"/>
                </w:tcPr>
                <w:p w14:paraId="002E4F4B" w14:textId="59A4BDEC" w:rsidR="00900968" w:rsidRPr="00AC1F14" w:rsidRDefault="00D31598" w:rsidP="00481532">
                  <w:r>
                    <w:t>07855 582977</w:t>
                  </w:r>
                </w:p>
              </w:tc>
            </w:tr>
            <w:tr w:rsidR="00900968" w:rsidRPr="00AC1F14" w14:paraId="1ADB0142" w14:textId="77777777" w:rsidTr="00900968">
              <w:trPr>
                <w:trHeight w:val="312"/>
              </w:trPr>
              <w:tc>
                <w:tcPr>
                  <w:tcW w:w="5381" w:type="dxa"/>
                  <w:shd w:val="clear" w:color="auto" w:fill="auto"/>
                </w:tcPr>
                <w:p w14:paraId="198431B6" w14:textId="6B7B21E8" w:rsidR="00900968" w:rsidRPr="00AC1F14" w:rsidRDefault="00D31598" w:rsidP="00481532">
                  <w:r>
                    <w:t>Warden</w:t>
                  </w:r>
                </w:p>
              </w:tc>
              <w:tc>
                <w:tcPr>
                  <w:tcW w:w="2074" w:type="dxa"/>
                </w:tcPr>
                <w:p w14:paraId="7F73DC65" w14:textId="3D2778A4" w:rsidR="00900968" w:rsidRPr="00AC1F14" w:rsidRDefault="00D31598" w:rsidP="00481532">
                  <w:r>
                    <w:t>07768 091041</w:t>
                  </w:r>
                </w:p>
              </w:tc>
            </w:tr>
            <w:tr w:rsidR="00900968" w:rsidRPr="00AC1F14" w14:paraId="6BAC3167" w14:textId="77777777" w:rsidTr="00900968">
              <w:trPr>
                <w:trHeight w:val="312"/>
              </w:trPr>
              <w:tc>
                <w:tcPr>
                  <w:tcW w:w="5381" w:type="dxa"/>
                  <w:shd w:val="clear" w:color="auto" w:fill="auto"/>
                </w:tcPr>
                <w:p w14:paraId="18DBD310" w14:textId="77777777" w:rsidR="00900968" w:rsidRPr="00AC1F14" w:rsidRDefault="00900968" w:rsidP="00481532"/>
              </w:tc>
              <w:tc>
                <w:tcPr>
                  <w:tcW w:w="2074" w:type="dxa"/>
                </w:tcPr>
                <w:p w14:paraId="443CCDB3" w14:textId="77777777" w:rsidR="00900968" w:rsidRPr="00AC1F14" w:rsidRDefault="00900968" w:rsidP="00481532"/>
              </w:tc>
            </w:tr>
          </w:tbl>
          <w:p w14:paraId="4AE3A900"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4DEBD747" w14:textId="77777777" w:rsidTr="00741313">
              <w:trPr>
                <w:trHeight w:val="78"/>
              </w:trPr>
              <w:tc>
                <w:tcPr>
                  <w:tcW w:w="7455" w:type="dxa"/>
                  <w:gridSpan w:val="2"/>
                  <w:shd w:val="clear" w:color="auto" w:fill="17223E"/>
                </w:tcPr>
                <w:p w14:paraId="1AD73A7F" w14:textId="08685B54" w:rsidR="00481532" w:rsidRPr="00AC1F14" w:rsidRDefault="00481532" w:rsidP="00481532">
                  <w:pPr>
                    <w:pStyle w:val="TABLEHEADER1"/>
                  </w:pPr>
                  <w:r>
                    <w:t>ACCESS ROUTES</w:t>
                  </w:r>
                </w:p>
              </w:tc>
            </w:tr>
            <w:tr w:rsidR="00481532" w:rsidRPr="00AC1F14" w14:paraId="598820E8" w14:textId="77777777" w:rsidTr="00481532">
              <w:trPr>
                <w:trHeight w:val="312"/>
              </w:trPr>
              <w:tc>
                <w:tcPr>
                  <w:tcW w:w="2829" w:type="dxa"/>
                  <w:shd w:val="clear" w:color="auto" w:fill="E1DEE6"/>
                </w:tcPr>
                <w:p w14:paraId="2EC39D37" w14:textId="1D8C145E" w:rsidR="00481532" w:rsidRPr="00481532" w:rsidRDefault="00481532" w:rsidP="00481532">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21732611" w14:textId="23DB9CDB" w:rsidR="00481532" w:rsidRPr="00AC1F14" w:rsidRDefault="00D31598" w:rsidP="00481532">
                  <w:r>
                    <w:t>Enter Hartpury Campus (GL193BE) follow one way system to the stadium. When entering main campus follow signs to sports academy/ stadium – access down slip road</w:t>
                  </w:r>
                  <w:r w:rsidR="00F67ACA">
                    <w:t xml:space="preserve"> (Signalled by staff)</w:t>
                  </w:r>
                </w:p>
              </w:tc>
            </w:tr>
            <w:tr w:rsidR="00481532" w:rsidRPr="00AC1F14" w14:paraId="44C17BF9" w14:textId="77777777" w:rsidTr="00481532">
              <w:trPr>
                <w:trHeight w:val="312"/>
              </w:trPr>
              <w:tc>
                <w:tcPr>
                  <w:tcW w:w="2829" w:type="dxa"/>
                  <w:shd w:val="clear" w:color="auto" w:fill="E1DEE6"/>
                </w:tcPr>
                <w:p w14:paraId="5663501A" w14:textId="15E95FCE" w:rsidR="00481532" w:rsidRPr="00481532" w:rsidRDefault="00481532" w:rsidP="00481532">
                  <w:pPr>
                    <w:pStyle w:val="TableSubhead"/>
                    <w:framePr w:hSpace="0" w:wrap="auto" w:vAnchor="margin" w:hAnchor="text" w:yAlign="inline"/>
                    <w:suppressOverlap w:val="0"/>
                  </w:pPr>
                  <w:r>
                    <w:t xml:space="preserve">2. </w:t>
                  </w:r>
                  <w:r w:rsidRPr="00481532">
                    <w:t>First-Aid Room to Ambulance</w:t>
                  </w:r>
                </w:p>
              </w:tc>
              <w:tc>
                <w:tcPr>
                  <w:tcW w:w="4626" w:type="dxa"/>
                </w:tcPr>
                <w:p w14:paraId="3B04DDE5" w14:textId="4F34BE34" w:rsidR="00481532" w:rsidRPr="00AC1F14" w:rsidRDefault="00D31598" w:rsidP="00481532">
                  <w:r>
                    <w:t>Corner of the football pitch near public entrance.</w:t>
                  </w:r>
                </w:p>
              </w:tc>
            </w:tr>
            <w:tr w:rsidR="00481532" w:rsidRPr="00AC1F14" w14:paraId="30CBF540" w14:textId="77777777" w:rsidTr="00481532">
              <w:trPr>
                <w:trHeight w:val="312"/>
              </w:trPr>
              <w:tc>
                <w:tcPr>
                  <w:tcW w:w="2829" w:type="dxa"/>
                  <w:shd w:val="clear" w:color="auto" w:fill="E1DEE6"/>
                  <w:vAlign w:val="center"/>
                </w:tcPr>
                <w:p w14:paraId="4DBDDADE" w14:textId="79EC4E38" w:rsidR="00481532" w:rsidRPr="00481532" w:rsidRDefault="00481532" w:rsidP="00481532">
                  <w:pPr>
                    <w:pStyle w:val="TableSubhead"/>
                    <w:framePr w:hSpace="0" w:wrap="auto" w:vAnchor="margin" w:hAnchor="text" w:yAlign="inline"/>
                    <w:suppressOverlap w:val="0"/>
                  </w:pPr>
                  <w:r>
                    <w:t xml:space="preserve">3. </w:t>
                  </w:r>
                  <w:r w:rsidRPr="00481532">
                    <w:t>Pitch to Ambulance</w:t>
                  </w:r>
                </w:p>
              </w:tc>
              <w:tc>
                <w:tcPr>
                  <w:tcW w:w="4626" w:type="dxa"/>
                </w:tcPr>
                <w:p w14:paraId="07826792" w14:textId="3571B778" w:rsidR="00481532" w:rsidRPr="00AC1F14" w:rsidRDefault="00D31598" w:rsidP="00481532">
                  <w:r>
                    <w:t>Corner of the football pitch near public entrance.</w:t>
                  </w:r>
                </w:p>
              </w:tc>
            </w:tr>
          </w:tbl>
          <w:p w14:paraId="1328E216"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02F0E" w:rsidRPr="00AC1F14" w14:paraId="48FC31BB" w14:textId="77777777" w:rsidTr="009A5032">
              <w:trPr>
                <w:trHeight w:val="78"/>
              </w:trPr>
              <w:tc>
                <w:tcPr>
                  <w:tcW w:w="7236" w:type="dxa"/>
                  <w:gridSpan w:val="2"/>
                  <w:shd w:val="clear" w:color="auto" w:fill="17223E"/>
                </w:tcPr>
                <w:p w14:paraId="4308F06C" w14:textId="77777777" w:rsidR="00302F0E" w:rsidRPr="00AC1F14" w:rsidRDefault="00302F0E" w:rsidP="00302F0E">
                  <w:pPr>
                    <w:pStyle w:val="TABLEHEADER1"/>
                  </w:pPr>
                  <w:r>
                    <w:rPr>
                      <w:rFonts w:cstheme="minorHAnsi"/>
                      <w:bCs/>
                      <w:caps/>
                      <w:szCs w:val="20"/>
                    </w:rPr>
                    <w:t>FIRst-Aid equipment and facilitiy</w:t>
                  </w:r>
                </w:p>
              </w:tc>
            </w:tr>
            <w:tr w:rsidR="00302F0E" w:rsidRPr="00AC1F14" w14:paraId="7B237D19" w14:textId="77777777" w:rsidTr="009A5032">
              <w:trPr>
                <w:trHeight w:val="78"/>
              </w:trPr>
              <w:tc>
                <w:tcPr>
                  <w:tcW w:w="2644" w:type="dxa"/>
                  <w:shd w:val="clear" w:color="auto" w:fill="E1DEE6"/>
                </w:tcPr>
                <w:p w14:paraId="0E0CAC40" w14:textId="77777777" w:rsidR="00302F0E" w:rsidRPr="004362AE" w:rsidRDefault="00302F0E" w:rsidP="00302F0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1738DA82" w14:textId="77777777" w:rsidR="00302F0E" w:rsidRPr="004362AE" w:rsidRDefault="00302F0E" w:rsidP="00302F0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302F0E" w:rsidRPr="00AC1F14" w14:paraId="67C45BD5" w14:textId="77777777" w:rsidTr="009A5032">
              <w:trPr>
                <w:trHeight w:val="110"/>
              </w:trPr>
              <w:tc>
                <w:tcPr>
                  <w:tcW w:w="2644" w:type="dxa"/>
                  <w:shd w:val="clear" w:color="auto" w:fill="auto"/>
                </w:tcPr>
                <w:p w14:paraId="1B831A0D" w14:textId="77777777" w:rsidR="00302F0E" w:rsidRPr="00372B84" w:rsidRDefault="00302F0E" w:rsidP="00302F0E">
                  <w:pPr>
                    <w:pStyle w:val="TableSubhead"/>
                    <w:framePr w:hSpace="0" w:wrap="auto" w:vAnchor="margin" w:hAnchor="text" w:yAlign="inline"/>
                    <w:suppressOverlap w:val="0"/>
                  </w:pPr>
                  <w:r w:rsidRPr="00372B84">
                    <w:t>Defibrillator</w:t>
                  </w:r>
                </w:p>
              </w:tc>
              <w:tc>
                <w:tcPr>
                  <w:tcW w:w="4592" w:type="dxa"/>
                </w:tcPr>
                <w:p w14:paraId="0F8B22D7" w14:textId="0BA08541" w:rsidR="00302F0E" w:rsidRPr="00AC1F14" w:rsidRDefault="00D31598" w:rsidP="00302F0E">
                  <w:r>
                    <w:t>Entrance at Main Reception, Sports Academy 1 / Physio carrier portable unit on match day</w:t>
                  </w:r>
                </w:p>
              </w:tc>
            </w:tr>
            <w:tr w:rsidR="00302F0E" w:rsidRPr="00AC1F14" w14:paraId="5CB70BE1" w14:textId="77777777" w:rsidTr="009A5032">
              <w:trPr>
                <w:trHeight w:val="23"/>
              </w:trPr>
              <w:tc>
                <w:tcPr>
                  <w:tcW w:w="2644" w:type="dxa"/>
                  <w:shd w:val="clear" w:color="auto" w:fill="auto"/>
                </w:tcPr>
                <w:p w14:paraId="7303F063" w14:textId="77777777" w:rsidR="00302F0E" w:rsidRPr="00372B84" w:rsidRDefault="00302F0E" w:rsidP="00302F0E">
                  <w:pPr>
                    <w:pStyle w:val="TableSubhead"/>
                    <w:framePr w:hSpace="0" w:wrap="auto" w:vAnchor="margin" w:hAnchor="text" w:yAlign="inline"/>
                    <w:suppressOverlap w:val="0"/>
                  </w:pPr>
                  <w:r w:rsidRPr="00372B84">
                    <w:t>First-Aid kit</w:t>
                  </w:r>
                </w:p>
              </w:tc>
              <w:tc>
                <w:tcPr>
                  <w:tcW w:w="4592" w:type="dxa"/>
                </w:tcPr>
                <w:p w14:paraId="792A0963" w14:textId="4E9698BE" w:rsidR="00302F0E" w:rsidRPr="00AC1F14" w:rsidRDefault="00D31598" w:rsidP="00302F0E">
                  <w:r>
                    <w:t>Physio carriers kit / Main reception Sports Academy 1</w:t>
                  </w:r>
                </w:p>
              </w:tc>
            </w:tr>
            <w:tr w:rsidR="00D31598" w:rsidRPr="00AC1F14" w14:paraId="68E1DC1D" w14:textId="77777777" w:rsidTr="009A5032">
              <w:trPr>
                <w:trHeight w:val="315"/>
              </w:trPr>
              <w:tc>
                <w:tcPr>
                  <w:tcW w:w="2644" w:type="dxa"/>
                  <w:shd w:val="clear" w:color="auto" w:fill="auto"/>
                  <w:vAlign w:val="center"/>
                </w:tcPr>
                <w:p w14:paraId="754FACBF" w14:textId="77777777" w:rsidR="00D31598" w:rsidRPr="00372B84" w:rsidRDefault="00D31598" w:rsidP="00D31598">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0CA31ED0" w14:textId="2F2748F1" w:rsidR="00D31598" w:rsidRPr="00AC1F14" w:rsidRDefault="00D31598" w:rsidP="00D31598">
                  <w:r>
                    <w:t xml:space="preserve">Physio carriers </w:t>
                  </w:r>
                  <w:r>
                    <w:t xml:space="preserve">it </w:t>
                  </w:r>
                  <w:r>
                    <w:t xml:space="preserve">/ </w:t>
                  </w:r>
                  <w:r>
                    <w:t>Medical room next to stadium pitch, near public entrance to ground</w:t>
                  </w:r>
                </w:p>
              </w:tc>
            </w:tr>
            <w:tr w:rsidR="00D31598" w:rsidRPr="00AC1F14" w14:paraId="1B946340" w14:textId="77777777" w:rsidTr="009A5032">
              <w:trPr>
                <w:trHeight w:val="315"/>
              </w:trPr>
              <w:tc>
                <w:tcPr>
                  <w:tcW w:w="2644" w:type="dxa"/>
                  <w:shd w:val="clear" w:color="auto" w:fill="auto"/>
                  <w:vAlign w:val="center"/>
                </w:tcPr>
                <w:p w14:paraId="3BC63A79" w14:textId="77777777" w:rsidR="00D31598" w:rsidRPr="00372B84" w:rsidRDefault="00D31598" w:rsidP="00D31598">
                  <w:pPr>
                    <w:pStyle w:val="TableSubhead"/>
                    <w:framePr w:hSpace="0" w:wrap="auto" w:vAnchor="margin" w:hAnchor="text" w:yAlign="inline"/>
                    <w:suppressOverlap w:val="0"/>
                  </w:pPr>
                  <w:r w:rsidRPr="00372B84">
                    <w:t>First-Aid Room</w:t>
                  </w:r>
                </w:p>
              </w:tc>
              <w:tc>
                <w:tcPr>
                  <w:tcW w:w="4592" w:type="dxa"/>
                </w:tcPr>
                <w:p w14:paraId="3EBE0A0D" w14:textId="62705046" w:rsidR="00D31598" w:rsidRPr="00AC1F14" w:rsidRDefault="00D31598" w:rsidP="00D31598">
                  <w:r>
                    <w:t>Corner of the football pitch near public entrance.</w:t>
                  </w:r>
                </w:p>
              </w:tc>
            </w:tr>
          </w:tbl>
          <w:p w14:paraId="5D8B5EE5" w14:textId="77777777" w:rsidR="00900968" w:rsidRDefault="00900968"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8A386E" w:rsidRPr="00AC1F14" w14:paraId="68170BCB" w14:textId="77777777" w:rsidTr="0045695A">
              <w:trPr>
                <w:trHeight w:val="78"/>
              </w:trPr>
              <w:tc>
                <w:tcPr>
                  <w:tcW w:w="7236" w:type="dxa"/>
                  <w:gridSpan w:val="2"/>
                  <w:shd w:val="clear" w:color="auto" w:fill="17223E"/>
                </w:tcPr>
                <w:p w14:paraId="60C1062E" w14:textId="77777777" w:rsidR="008A386E" w:rsidRPr="00AC1F14" w:rsidRDefault="008A386E" w:rsidP="008A386E">
                  <w:pPr>
                    <w:pStyle w:val="TABLEHEADER1"/>
                  </w:pPr>
                  <w:r>
                    <w:rPr>
                      <w:rFonts w:cstheme="minorHAnsi"/>
                      <w:bCs/>
                      <w:caps/>
                      <w:szCs w:val="20"/>
                    </w:rPr>
                    <w:t>Other information</w:t>
                  </w:r>
                </w:p>
              </w:tc>
            </w:tr>
            <w:tr w:rsidR="008A386E" w:rsidRPr="00AC1F14" w14:paraId="3AF3A6E9" w14:textId="77777777" w:rsidTr="0045695A">
              <w:trPr>
                <w:trHeight w:val="78"/>
              </w:trPr>
              <w:tc>
                <w:tcPr>
                  <w:tcW w:w="2644" w:type="dxa"/>
                  <w:shd w:val="clear" w:color="auto" w:fill="E1DEE6"/>
                </w:tcPr>
                <w:p w14:paraId="572C58F7" w14:textId="77777777" w:rsidR="008A386E" w:rsidRPr="004362AE" w:rsidRDefault="008A386E" w:rsidP="008A386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5B5DDCFC" w14:textId="77777777" w:rsidR="008A386E" w:rsidRPr="004362AE" w:rsidRDefault="008A386E" w:rsidP="008A386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8A386E" w:rsidRPr="00AC1F14" w14:paraId="16D9C4E9" w14:textId="77777777" w:rsidTr="0045695A">
              <w:trPr>
                <w:trHeight w:val="1020"/>
              </w:trPr>
              <w:tc>
                <w:tcPr>
                  <w:tcW w:w="2644" w:type="dxa"/>
                  <w:shd w:val="clear" w:color="auto" w:fill="auto"/>
                </w:tcPr>
                <w:p w14:paraId="3056F9AF" w14:textId="77777777" w:rsidR="008A386E" w:rsidRPr="00372B84" w:rsidRDefault="008A386E" w:rsidP="008A386E">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13B57B87" w14:textId="77777777" w:rsidR="008A386E" w:rsidRPr="00372B84" w:rsidRDefault="008A386E" w:rsidP="008A386E">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51250881" w14:textId="77777777" w:rsidR="008A386E" w:rsidRDefault="00D31598" w:rsidP="008A386E">
                  <w:r>
                    <w:t xml:space="preserve">Gloucester Hospital, </w:t>
                  </w:r>
                  <w:r w:rsidRPr="00D31598">
                    <w:t>Great Western Rd, Gloucester GL1 3NN</w:t>
                  </w:r>
                </w:p>
                <w:p w14:paraId="40EA1199" w14:textId="77777777" w:rsidR="00D31598" w:rsidRDefault="00D31598" w:rsidP="008A386E"/>
                <w:p w14:paraId="3450B26D" w14:textId="25934A13" w:rsidR="00D31598" w:rsidRPr="00AC1F14" w:rsidRDefault="00D31598" w:rsidP="008A386E">
                  <w:hyperlink r:id="rId19" w:history="1">
                    <w:r w:rsidRPr="00D31598">
                      <w:rPr>
                        <w:rStyle w:val="Hyperlink"/>
                      </w:rPr>
                      <w:t>0300 422 2222</w:t>
                    </w:r>
                  </w:hyperlink>
                </w:p>
              </w:tc>
            </w:tr>
            <w:tr w:rsidR="008A386E" w:rsidRPr="00AC1F14" w14:paraId="69F0233A" w14:textId="77777777" w:rsidTr="0045695A">
              <w:trPr>
                <w:trHeight w:val="1701"/>
              </w:trPr>
              <w:tc>
                <w:tcPr>
                  <w:tcW w:w="2644" w:type="dxa"/>
                  <w:shd w:val="clear" w:color="auto" w:fill="auto"/>
                </w:tcPr>
                <w:p w14:paraId="3B63D2CC" w14:textId="77777777" w:rsidR="008A386E" w:rsidRPr="00372B84" w:rsidRDefault="008A386E" w:rsidP="008A386E">
                  <w:pPr>
                    <w:pStyle w:val="TableSubhead"/>
                    <w:framePr w:hSpace="0" w:wrap="auto" w:vAnchor="margin" w:hAnchor="text" w:yAlign="inline"/>
                    <w:suppressOverlap w:val="0"/>
                  </w:pPr>
                  <w:r w:rsidRPr="00372B84">
                    <w:t>Directions to hospital:</w:t>
                  </w:r>
                </w:p>
              </w:tc>
              <w:tc>
                <w:tcPr>
                  <w:tcW w:w="4592" w:type="dxa"/>
                </w:tcPr>
                <w:p w14:paraId="7F9A9FC4" w14:textId="30B01861" w:rsidR="008A386E" w:rsidRPr="00AC1F14" w:rsidRDefault="00D31598" w:rsidP="008A386E">
                  <w:r w:rsidRPr="00D31598">
                    <w:t>If you're driving, the journey is approximately 7 miles and takes around. From Hartpury University, head south on the A417, then take the A40 towards Gloucester. Follow signs for the hospital, which is located on Great Western Road, GL1 3NN</w:t>
                  </w:r>
                </w:p>
              </w:tc>
            </w:tr>
            <w:tr w:rsidR="008A386E" w:rsidRPr="00AC1F14" w14:paraId="3F4B6DA5" w14:textId="77777777" w:rsidTr="0045695A">
              <w:trPr>
                <w:trHeight w:val="567"/>
              </w:trPr>
              <w:tc>
                <w:tcPr>
                  <w:tcW w:w="2644" w:type="dxa"/>
                  <w:shd w:val="clear" w:color="auto" w:fill="auto"/>
                  <w:vAlign w:val="center"/>
                </w:tcPr>
                <w:p w14:paraId="3C84602E" w14:textId="77777777" w:rsidR="008A386E" w:rsidRPr="00372B84" w:rsidRDefault="008A386E" w:rsidP="008A386E">
                  <w:pPr>
                    <w:pStyle w:val="TableSubhead"/>
                    <w:framePr w:hSpace="0" w:wrap="auto" w:vAnchor="margin" w:hAnchor="text" w:yAlign="inline"/>
                    <w:spacing w:after="100" w:afterAutospacing="1"/>
                    <w:suppressOverlap w:val="0"/>
                  </w:pPr>
                  <w:r w:rsidRPr="00372B84">
                    <w:t>Journey Time:</w:t>
                  </w:r>
                </w:p>
              </w:tc>
              <w:tc>
                <w:tcPr>
                  <w:tcW w:w="4592" w:type="dxa"/>
                </w:tcPr>
                <w:p w14:paraId="3D6AA512" w14:textId="6EA402B9" w:rsidR="008A386E" w:rsidRPr="00AC1F14" w:rsidRDefault="00D31598" w:rsidP="008A386E">
                  <w:r w:rsidRPr="00D31598">
                    <w:t>15–20 minutes</w:t>
                  </w:r>
                </w:p>
              </w:tc>
            </w:tr>
            <w:tr w:rsidR="008A386E" w:rsidRPr="00AC1F14" w14:paraId="3AF3ABEA" w14:textId="77777777" w:rsidTr="0045695A">
              <w:trPr>
                <w:trHeight w:val="1020"/>
              </w:trPr>
              <w:tc>
                <w:tcPr>
                  <w:tcW w:w="2644" w:type="dxa"/>
                  <w:shd w:val="clear" w:color="auto" w:fill="auto"/>
                  <w:vAlign w:val="center"/>
                </w:tcPr>
                <w:p w14:paraId="4BBA1F11" w14:textId="77777777" w:rsidR="008A386E" w:rsidRPr="00372B84" w:rsidRDefault="008A386E" w:rsidP="008A386E">
                  <w:pPr>
                    <w:pStyle w:val="TableSubhead"/>
                    <w:framePr w:hSpace="0" w:wrap="auto" w:vAnchor="margin" w:hAnchor="text" w:yAlign="inline"/>
                    <w:suppressOverlap w:val="0"/>
                  </w:pPr>
                  <w:r w:rsidRPr="00372B84">
                    <w:t>Nearest Walk-in Centre (WIA) address:</w:t>
                  </w:r>
                </w:p>
              </w:tc>
              <w:tc>
                <w:tcPr>
                  <w:tcW w:w="4592" w:type="dxa"/>
                </w:tcPr>
                <w:p w14:paraId="3E46BDFF" w14:textId="1EF69504" w:rsidR="008A386E" w:rsidRPr="00AC1F14" w:rsidRDefault="003337B2" w:rsidP="008A386E">
                  <w:r w:rsidRPr="003337B2">
                    <w:t>Quayside House, Quay Street, Gloucester, Gloucestershire, GL1 2TZ</w:t>
                  </w:r>
                </w:p>
              </w:tc>
            </w:tr>
          </w:tbl>
          <w:p w14:paraId="10AE0FED" w14:textId="77777777" w:rsidR="00302F0E" w:rsidRPr="00AC1F14" w:rsidRDefault="00302F0E" w:rsidP="00741313"/>
        </w:tc>
      </w:tr>
      <w:bookmarkEnd w:id="2"/>
      <w:bookmarkEnd w:id="3"/>
    </w:tbl>
    <w:p w14:paraId="0D8E9E97" w14:textId="77777777" w:rsidR="00302F0E" w:rsidRPr="00481532" w:rsidRDefault="00302F0E" w:rsidP="00302F0E">
      <w:pPr>
        <w:rPr>
          <w:rFonts w:ascii="FS Jack" w:hAnsi="FS Jack" w:cstheme="minorHAnsi"/>
          <w:b/>
          <w:bCs/>
        </w:rPr>
      </w:pPr>
      <w:r>
        <w:rPr>
          <w:rFonts w:ascii="FS Jack" w:hAnsi="FS Jack" w:cstheme="minorHAnsi"/>
          <w:b/>
          <w:bCs/>
        </w:rPr>
        <w:br w:type="page"/>
      </w:r>
    </w:p>
    <w:p w14:paraId="39BE68E4" w14:textId="2574D150" w:rsidR="00481532" w:rsidRPr="00543544" w:rsidRDefault="00481532" w:rsidP="00481532">
      <w:pPr>
        <w:rPr>
          <w:rFonts w:ascii="FS Jack Medium" w:hAnsi="FS Jack Medium"/>
          <w:color w:val="17223E"/>
          <w:sz w:val="24"/>
          <w:szCs w:val="24"/>
        </w:rPr>
      </w:pPr>
      <w:r w:rsidRPr="00543544">
        <w:rPr>
          <w:rFonts w:ascii="FS Jack Medium" w:hAnsi="FS Jack Medium"/>
          <w:color w:val="17223E"/>
          <w:sz w:val="24"/>
          <w:szCs w:val="24"/>
        </w:rPr>
        <w:lastRenderedPageBreak/>
        <w:t>MEAP – TRAINING GROUND (WHERE DIFFERENT)</w:t>
      </w:r>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481532" w:rsidRPr="00AC1F14" w14:paraId="5586798F" w14:textId="77777777" w:rsidTr="00CE7EE5">
        <w:trPr>
          <w:trHeight w:val="4535"/>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481532" w:rsidRPr="00AC1F14" w14:paraId="06389D0B" w14:textId="77777777" w:rsidTr="00741313">
              <w:trPr>
                <w:trHeight w:val="312"/>
              </w:trPr>
              <w:tc>
                <w:tcPr>
                  <w:tcW w:w="1695" w:type="dxa"/>
                  <w:shd w:val="clear" w:color="auto" w:fill="17223E"/>
                </w:tcPr>
                <w:p w14:paraId="58CAB643" w14:textId="77777777" w:rsidR="00481532" w:rsidRPr="00900968" w:rsidRDefault="00481532" w:rsidP="00741313">
                  <w:pPr>
                    <w:pStyle w:val="TABLEHEADER1"/>
                    <w:rPr>
                      <w:color w:val="FFFFFF" w:themeColor="background1"/>
                    </w:rPr>
                  </w:pPr>
                  <w:r w:rsidRPr="00900968">
                    <w:rPr>
                      <w:color w:val="FFFFFF" w:themeColor="background1"/>
                    </w:rPr>
                    <w:t>CLUB NAME:</w:t>
                  </w:r>
                </w:p>
              </w:tc>
              <w:tc>
                <w:tcPr>
                  <w:tcW w:w="5760" w:type="dxa"/>
                </w:tcPr>
                <w:p w14:paraId="73BF1FEC" w14:textId="77777777" w:rsidR="00481532" w:rsidRPr="00AC1F14" w:rsidRDefault="00481532" w:rsidP="00741313"/>
              </w:tc>
            </w:tr>
            <w:tr w:rsidR="00481532" w:rsidRPr="00AC1F14" w14:paraId="5B99FFA2" w14:textId="77777777" w:rsidTr="00741313">
              <w:trPr>
                <w:trHeight w:val="312"/>
              </w:trPr>
              <w:tc>
                <w:tcPr>
                  <w:tcW w:w="1695" w:type="dxa"/>
                  <w:shd w:val="clear" w:color="auto" w:fill="17223E"/>
                </w:tcPr>
                <w:p w14:paraId="44ED6FA9" w14:textId="77777777" w:rsidR="00481532" w:rsidRPr="00900968" w:rsidRDefault="00481532" w:rsidP="00741313">
                  <w:pPr>
                    <w:pStyle w:val="TABLEHEADER1"/>
                    <w:rPr>
                      <w:color w:val="FFFFFF" w:themeColor="background1"/>
                    </w:rPr>
                  </w:pPr>
                  <w:r w:rsidRPr="00900968">
                    <w:rPr>
                      <w:color w:val="FFFFFF" w:themeColor="background1"/>
                    </w:rPr>
                    <w:t>CLUB ADDRESS:</w:t>
                  </w:r>
                </w:p>
              </w:tc>
              <w:tc>
                <w:tcPr>
                  <w:tcW w:w="5760" w:type="dxa"/>
                </w:tcPr>
                <w:p w14:paraId="63E176DE" w14:textId="77777777" w:rsidR="00481532" w:rsidRPr="00AC1F14" w:rsidRDefault="00481532" w:rsidP="00741313"/>
              </w:tc>
            </w:tr>
            <w:tr w:rsidR="00481532" w:rsidRPr="00AC1F14" w14:paraId="6EFCFA8E" w14:textId="77777777" w:rsidTr="00741313">
              <w:trPr>
                <w:trHeight w:val="312"/>
              </w:trPr>
              <w:tc>
                <w:tcPr>
                  <w:tcW w:w="1695" w:type="dxa"/>
                  <w:shd w:val="clear" w:color="auto" w:fill="17223E"/>
                </w:tcPr>
                <w:p w14:paraId="3DF0D3A7" w14:textId="77777777" w:rsidR="00481532" w:rsidRPr="00900968" w:rsidRDefault="00481532" w:rsidP="00741313">
                  <w:pPr>
                    <w:pStyle w:val="TABLEHEADER1"/>
                    <w:rPr>
                      <w:color w:val="FFFFFF" w:themeColor="background1"/>
                    </w:rPr>
                  </w:pPr>
                  <w:r w:rsidRPr="00900968">
                    <w:rPr>
                      <w:color w:val="FFFFFF" w:themeColor="background1"/>
                    </w:rPr>
                    <w:t>POSTCODE:</w:t>
                  </w:r>
                </w:p>
              </w:tc>
              <w:tc>
                <w:tcPr>
                  <w:tcW w:w="5760" w:type="dxa"/>
                </w:tcPr>
                <w:p w14:paraId="5AF4736D" w14:textId="77777777" w:rsidR="00481532" w:rsidRPr="00AC1F14" w:rsidRDefault="00481532" w:rsidP="00741313"/>
              </w:tc>
            </w:tr>
          </w:tbl>
          <w:p w14:paraId="7A25113E"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481532" w:rsidRPr="00AC1F14" w14:paraId="355DA6E3" w14:textId="77777777" w:rsidTr="00741313">
              <w:trPr>
                <w:trHeight w:val="78"/>
              </w:trPr>
              <w:tc>
                <w:tcPr>
                  <w:tcW w:w="7455" w:type="dxa"/>
                  <w:gridSpan w:val="2"/>
                  <w:shd w:val="clear" w:color="auto" w:fill="17223E"/>
                </w:tcPr>
                <w:p w14:paraId="7B137ADF" w14:textId="77777777" w:rsidR="00481532" w:rsidRPr="00AC1F14" w:rsidRDefault="00481532" w:rsidP="00741313">
                  <w:pPr>
                    <w:pStyle w:val="TABLEHEADER1"/>
                  </w:pPr>
                  <w:proofErr w:type="gramStart"/>
                  <w:r w:rsidRPr="00900968">
                    <w:t>FIRST-AIDER</w:t>
                  </w:r>
                  <w:proofErr w:type="gramEnd"/>
                  <w:r w:rsidRPr="00900968">
                    <w:t>/HELPER INFORMATION</w:t>
                  </w:r>
                </w:p>
              </w:tc>
            </w:tr>
            <w:tr w:rsidR="00481532" w:rsidRPr="00AC1F14" w14:paraId="3C9AF324" w14:textId="77777777" w:rsidTr="00741313">
              <w:trPr>
                <w:trHeight w:val="312"/>
              </w:trPr>
              <w:tc>
                <w:tcPr>
                  <w:tcW w:w="5381" w:type="dxa"/>
                  <w:shd w:val="clear" w:color="auto" w:fill="E1DEE6"/>
                </w:tcPr>
                <w:p w14:paraId="64D81F44" w14:textId="77777777" w:rsidR="00481532" w:rsidRPr="00AC1F14" w:rsidRDefault="00481532" w:rsidP="00741313">
                  <w:pPr>
                    <w:pStyle w:val="TableSubhead"/>
                    <w:framePr w:hSpace="0" w:wrap="auto" w:vAnchor="margin" w:hAnchor="text" w:yAlign="inline"/>
                    <w:suppressOverlap w:val="0"/>
                  </w:pPr>
                  <w:r>
                    <w:t>Name:</w:t>
                  </w:r>
                </w:p>
              </w:tc>
              <w:tc>
                <w:tcPr>
                  <w:tcW w:w="2074" w:type="dxa"/>
                  <w:shd w:val="clear" w:color="auto" w:fill="E1DEE6"/>
                </w:tcPr>
                <w:p w14:paraId="52345482" w14:textId="77777777" w:rsidR="00481532" w:rsidRPr="00900968" w:rsidRDefault="00481532" w:rsidP="00741313">
                  <w:pPr>
                    <w:rPr>
                      <w:rFonts w:ascii="FS Jack Medium" w:hAnsi="FS Jack Medium" w:cstheme="minorHAnsi"/>
                      <w:color w:val="17223E"/>
                      <w:szCs w:val="19"/>
                    </w:rPr>
                  </w:pPr>
                  <w:r>
                    <w:rPr>
                      <w:rFonts w:ascii="FS Jack Medium" w:hAnsi="FS Jack Medium" w:cstheme="minorHAnsi"/>
                      <w:color w:val="17223E"/>
                      <w:szCs w:val="19"/>
                    </w:rPr>
                    <w:t>Mobile Number</w:t>
                  </w:r>
                </w:p>
              </w:tc>
            </w:tr>
            <w:tr w:rsidR="00481532" w:rsidRPr="00AC1F14" w14:paraId="2F88C77F" w14:textId="77777777" w:rsidTr="00741313">
              <w:trPr>
                <w:trHeight w:val="312"/>
              </w:trPr>
              <w:tc>
                <w:tcPr>
                  <w:tcW w:w="5381" w:type="dxa"/>
                  <w:shd w:val="clear" w:color="auto" w:fill="auto"/>
                </w:tcPr>
                <w:p w14:paraId="1F6E85D8" w14:textId="77777777" w:rsidR="00481532" w:rsidRPr="00AC1F14" w:rsidRDefault="00481532" w:rsidP="00741313"/>
              </w:tc>
              <w:tc>
                <w:tcPr>
                  <w:tcW w:w="2074" w:type="dxa"/>
                </w:tcPr>
                <w:p w14:paraId="6E117A2B" w14:textId="77777777" w:rsidR="00481532" w:rsidRPr="00AC1F14" w:rsidRDefault="00481532" w:rsidP="00741313"/>
              </w:tc>
            </w:tr>
            <w:tr w:rsidR="00481532" w:rsidRPr="00AC1F14" w14:paraId="095A40A9" w14:textId="77777777" w:rsidTr="00741313">
              <w:trPr>
                <w:trHeight w:val="312"/>
              </w:trPr>
              <w:tc>
                <w:tcPr>
                  <w:tcW w:w="5381" w:type="dxa"/>
                  <w:shd w:val="clear" w:color="auto" w:fill="auto"/>
                </w:tcPr>
                <w:p w14:paraId="2D5A20FD" w14:textId="77777777" w:rsidR="00481532" w:rsidRPr="00AC1F14" w:rsidRDefault="00481532" w:rsidP="00741313"/>
              </w:tc>
              <w:tc>
                <w:tcPr>
                  <w:tcW w:w="2074" w:type="dxa"/>
                </w:tcPr>
                <w:p w14:paraId="75B0592E" w14:textId="77777777" w:rsidR="00481532" w:rsidRPr="00AC1F14" w:rsidRDefault="00481532" w:rsidP="00741313"/>
              </w:tc>
            </w:tr>
            <w:tr w:rsidR="00481532" w:rsidRPr="00AC1F14" w14:paraId="4D27C94F" w14:textId="77777777" w:rsidTr="00741313">
              <w:trPr>
                <w:trHeight w:val="312"/>
              </w:trPr>
              <w:tc>
                <w:tcPr>
                  <w:tcW w:w="5381" w:type="dxa"/>
                  <w:shd w:val="clear" w:color="auto" w:fill="auto"/>
                </w:tcPr>
                <w:p w14:paraId="666F4C1D" w14:textId="77777777" w:rsidR="00481532" w:rsidRPr="00AC1F14" w:rsidRDefault="00481532" w:rsidP="00741313"/>
              </w:tc>
              <w:tc>
                <w:tcPr>
                  <w:tcW w:w="2074" w:type="dxa"/>
                </w:tcPr>
                <w:p w14:paraId="56C7E1A1" w14:textId="77777777" w:rsidR="00481532" w:rsidRPr="00AC1F14" w:rsidRDefault="00481532" w:rsidP="00741313"/>
              </w:tc>
            </w:tr>
            <w:tr w:rsidR="00481532" w:rsidRPr="00AC1F14" w14:paraId="00F4A0E9" w14:textId="77777777" w:rsidTr="00741313">
              <w:trPr>
                <w:trHeight w:val="312"/>
              </w:trPr>
              <w:tc>
                <w:tcPr>
                  <w:tcW w:w="5381" w:type="dxa"/>
                  <w:shd w:val="clear" w:color="auto" w:fill="auto"/>
                </w:tcPr>
                <w:p w14:paraId="0A62C427" w14:textId="77777777" w:rsidR="00481532" w:rsidRPr="00AC1F14" w:rsidRDefault="00481532" w:rsidP="00741313"/>
              </w:tc>
              <w:tc>
                <w:tcPr>
                  <w:tcW w:w="2074" w:type="dxa"/>
                </w:tcPr>
                <w:p w14:paraId="0A0BC797" w14:textId="77777777" w:rsidR="00481532" w:rsidRPr="00AC1F14" w:rsidRDefault="00481532" w:rsidP="00741313"/>
              </w:tc>
            </w:tr>
          </w:tbl>
          <w:p w14:paraId="43CDAED6"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0BC05FFC" w14:textId="77777777" w:rsidTr="00741313">
              <w:trPr>
                <w:trHeight w:val="78"/>
              </w:trPr>
              <w:tc>
                <w:tcPr>
                  <w:tcW w:w="7455" w:type="dxa"/>
                  <w:gridSpan w:val="2"/>
                  <w:shd w:val="clear" w:color="auto" w:fill="17223E"/>
                </w:tcPr>
                <w:p w14:paraId="44B91751" w14:textId="77777777" w:rsidR="00481532" w:rsidRPr="00AC1F14" w:rsidRDefault="00481532" w:rsidP="00741313">
                  <w:pPr>
                    <w:pStyle w:val="TABLEHEADER1"/>
                  </w:pPr>
                  <w:r>
                    <w:t>ACCESS ROUTES</w:t>
                  </w:r>
                </w:p>
              </w:tc>
            </w:tr>
            <w:tr w:rsidR="00481532" w:rsidRPr="00AC1F14" w14:paraId="19A459D1" w14:textId="77777777" w:rsidTr="00741313">
              <w:trPr>
                <w:trHeight w:val="312"/>
              </w:trPr>
              <w:tc>
                <w:tcPr>
                  <w:tcW w:w="2829" w:type="dxa"/>
                  <w:shd w:val="clear" w:color="auto" w:fill="E1DEE6"/>
                </w:tcPr>
                <w:p w14:paraId="6E2F0D0D" w14:textId="77777777" w:rsidR="00481532" w:rsidRPr="00481532" w:rsidRDefault="00481532" w:rsidP="00741313">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1E14A901" w14:textId="77777777" w:rsidR="00481532" w:rsidRPr="00AC1F14" w:rsidRDefault="00481532" w:rsidP="00741313"/>
              </w:tc>
            </w:tr>
            <w:tr w:rsidR="00481532" w:rsidRPr="00AC1F14" w14:paraId="2A0036CC" w14:textId="77777777" w:rsidTr="00741313">
              <w:trPr>
                <w:trHeight w:val="312"/>
              </w:trPr>
              <w:tc>
                <w:tcPr>
                  <w:tcW w:w="2829" w:type="dxa"/>
                  <w:shd w:val="clear" w:color="auto" w:fill="E1DEE6"/>
                </w:tcPr>
                <w:p w14:paraId="51166138" w14:textId="77777777" w:rsidR="00481532" w:rsidRPr="00481532" w:rsidRDefault="00481532" w:rsidP="00741313">
                  <w:pPr>
                    <w:pStyle w:val="TableSubhead"/>
                    <w:framePr w:hSpace="0" w:wrap="auto" w:vAnchor="margin" w:hAnchor="text" w:yAlign="inline"/>
                    <w:suppressOverlap w:val="0"/>
                  </w:pPr>
                  <w:r>
                    <w:t xml:space="preserve">2. </w:t>
                  </w:r>
                  <w:r w:rsidRPr="00481532">
                    <w:t>First-Aid Room to Ambulance</w:t>
                  </w:r>
                </w:p>
              </w:tc>
              <w:tc>
                <w:tcPr>
                  <w:tcW w:w="4626" w:type="dxa"/>
                </w:tcPr>
                <w:p w14:paraId="629C8752" w14:textId="77777777" w:rsidR="00481532" w:rsidRPr="00AC1F14" w:rsidRDefault="00481532" w:rsidP="00741313"/>
              </w:tc>
            </w:tr>
            <w:tr w:rsidR="00481532" w:rsidRPr="00AC1F14" w14:paraId="2ECD12D9" w14:textId="77777777" w:rsidTr="00741313">
              <w:trPr>
                <w:trHeight w:val="312"/>
              </w:trPr>
              <w:tc>
                <w:tcPr>
                  <w:tcW w:w="2829" w:type="dxa"/>
                  <w:shd w:val="clear" w:color="auto" w:fill="E1DEE6"/>
                  <w:vAlign w:val="center"/>
                </w:tcPr>
                <w:p w14:paraId="6542FA10" w14:textId="77777777" w:rsidR="00481532" w:rsidRPr="00481532" w:rsidRDefault="00481532" w:rsidP="00741313">
                  <w:pPr>
                    <w:pStyle w:val="TableSubhead"/>
                    <w:framePr w:hSpace="0" w:wrap="auto" w:vAnchor="margin" w:hAnchor="text" w:yAlign="inline"/>
                    <w:suppressOverlap w:val="0"/>
                  </w:pPr>
                  <w:r>
                    <w:t xml:space="preserve">3. </w:t>
                  </w:r>
                  <w:r w:rsidRPr="00481532">
                    <w:t>Pitch to Ambulance</w:t>
                  </w:r>
                </w:p>
              </w:tc>
              <w:tc>
                <w:tcPr>
                  <w:tcW w:w="4626" w:type="dxa"/>
                </w:tcPr>
                <w:p w14:paraId="55801C5E" w14:textId="77777777" w:rsidR="00481532" w:rsidRPr="00AC1F14" w:rsidRDefault="00481532" w:rsidP="00741313"/>
              </w:tc>
            </w:tr>
          </w:tbl>
          <w:p w14:paraId="0C58DA5D"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481532" w:rsidRPr="00AC1F14" w14:paraId="593536CE" w14:textId="77777777" w:rsidTr="00CE7EE5">
              <w:trPr>
                <w:trHeight w:val="78"/>
              </w:trPr>
              <w:tc>
                <w:tcPr>
                  <w:tcW w:w="7236" w:type="dxa"/>
                  <w:gridSpan w:val="2"/>
                  <w:shd w:val="clear" w:color="auto" w:fill="17223E"/>
                </w:tcPr>
                <w:p w14:paraId="47BDD8DB" w14:textId="7B8B0A37" w:rsidR="00481532" w:rsidRPr="00AC1F14" w:rsidRDefault="00372B84" w:rsidP="00741313">
                  <w:pPr>
                    <w:pStyle w:val="TABLEHEADER1"/>
                  </w:pPr>
                  <w:r>
                    <w:rPr>
                      <w:rFonts w:cstheme="minorHAnsi"/>
                      <w:bCs/>
                      <w:caps/>
                      <w:szCs w:val="20"/>
                    </w:rPr>
                    <w:t>FIRst-Aid equipment and facilitiy</w:t>
                  </w:r>
                </w:p>
              </w:tc>
            </w:tr>
            <w:tr w:rsidR="00372B84" w:rsidRPr="00AC1F14" w14:paraId="485C8801" w14:textId="77777777" w:rsidTr="00372B84">
              <w:trPr>
                <w:trHeight w:val="78"/>
              </w:trPr>
              <w:tc>
                <w:tcPr>
                  <w:tcW w:w="2644" w:type="dxa"/>
                  <w:shd w:val="clear" w:color="auto" w:fill="E1DEE6"/>
                </w:tcPr>
                <w:p w14:paraId="42DCC78C" w14:textId="58B2B12F" w:rsidR="00372B84" w:rsidRPr="00B76A63" w:rsidRDefault="00372B84" w:rsidP="00741313">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35CE59EC" w14:textId="0E9D3FB9" w:rsidR="00372B84" w:rsidRPr="00B76A63" w:rsidRDefault="00372B84" w:rsidP="00741313">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CE7EE5" w:rsidRPr="00AC1F14" w14:paraId="6325C11B" w14:textId="77777777" w:rsidTr="00372B84">
              <w:trPr>
                <w:trHeight w:val="110"/>
              </w:trPr>
              <w:tc>
                <w:tcPr>
                  <w:tcW w:w="2644" w:type="dxa"/>
                  <w:shd w:val="clear" w:color="auto" w:fill="auto"/>
                </w:tcPr>
                <w:p w14:paraId="6984503B" w14:textId="095FB0C4" w:rsidR="00481532" w:rsidRPr="00372B84" w:rsidRDefault="00372B84" w:rsidP="00741313">
                  <w:pPr>
                    <w:pStyle w:val="TableSubhead"/>
                    <w:framePr w:hSpace="0" w:wrap="auto" w:vAnchor="margin" w:hAnchor="text" w:yAlign="inline"/>
                    <w:suppressOverlap w:val="0"/>
                  </w:pPr>
                  <w:r w:rsidRPr="00372B84">
                    <w:t>Defibrillator</w:t>
                  </w:r>
                </w:p>
              </w:tc>
              <w:tc>
                <w:tcPr>
                  <w:tcW w:w="4592" w:type="dxa"/>
                </w:tcPr>
                <w:p w14:paraId="1406C7A5" w14:textId="77777777" w:rsidR="00481532" w:rsidRPr="00AC1F14" w:rsidRDefault="00481532" w:rsidP="00741313"/>
              </w:tc>
            </w:tr>
            <w:tr w:rsidR="00CE7EE5" w:rsidRPr="00AC1F14" w14:paraId="40C2C536" w14:textId="77777777" w:rsidTr="00372B84">
              <w:trPr>
                <w:trHeight w:val="23"/>
              </w:trPr>
              <w:tc>
                <w:tcPr>
                  <w:tcW w:w="2644" w:type="dxa"/>
                  <w:shd w:val="clear" w:color="auto" w:fill="auto"/>
                </w:tcPr>
                <w:p w14:paraId="3A6E238B" w14:textId="19B09074" w:rsidR="00481532" w:rsidRPr="00372B84" w:rsidRDefault="00372B84" w:rsidP="00741313">
                  <w:pPr>
                    <w:pStyle w:val="TableSubhead"/>
                    <w:framePr w:hSpace="0" w:wrap="auto" w:vAnchor="margin" w:hAnchor="text" w:yAlign="inline"/>
                    <w:suppressOverlap w:val="0"/>
                  </w:pPr>
                  <w:r w:rsidRPr="00372B84">
                    <w:t>First-Aid kit</w:t>
                  </w:r>
                </w:p>
              </w:tc>
              <w:tc>
                <w:tcPr>
                  <w:tcW w:w="4592" w:type="dxa"/>
                </w:tcPr>
                <w:p w14:paraId="2E565334" w14:textId="77777777" w:rsidR="00481532" w:rsidRPr="00AC1F14" w:rsidRDefault="00481532" w:rsidP="00741313"/>
              </w:tc>
            </w:tr>
            <w:tr w:rsidR="00CE7EE5" w:rsidRPr="00AC1F14" w14:paraId="7B8BAE43" w14:textId="77777777" w:rsidTr="00372B84">
              <w:trPr>
                <w:trHeight w:val="315"/>
              </w:trPr>
              <w:tc>
                <w:tcPr>
                  <w:tcW w:w="2644" w:type="dxa"/>
                  <w:shd w:val="clear" w:color="auto" w:fill="auto"/>
                  <w:vAlign w:val="center"/>
                </w:tcPr>
                <w:p w14:paraId="2CC69536" w14:textId="203226CD" w:rsidR="00481532" w:rsidRPr="00372B84" w:rsidRDefault="00372B84" w:rsidP="00372B84">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59570C9C" w14:textId="77777777" w:rsidR="00481532" w:rsidRPr="00AC1F14" w:rsidRDefault="00481532" w:rsidP="00372B84"/>
              </w:tc>
            </w:tr>
            <w:tr w:rsidR="00CE7EE5" w:rsidRPr="00AC1F14" w14:paraId="14F8B44F" w14:textId="77777777" w:rsidTr="00372B84">
              <w:trPr>
                <w:trHeight w:val="315"/>
              </w:trPr>
              <w:tc>
                <w:tcPr>
                  <w:tcW w:w="2644" w:type="dxa"/>
                  <w:shd w:val="clear" w:color="auto" w:fill="auto"/>
                  <w:vAlign w:val="center"/>
                </w:tcPr>
                <w:p w14:paraId="38A92844" w14:textId="1440834A" w:rsidR="00481532" w:rsidRPr="00372B84" w:rsidRDefault="00372B84" w:rsidP="00741313">
                  <w:pPr>
                    <w:pStyle w:val="TableSubhead"/>
                    <w:framePr w:hSpace="0" w:wrap="auto" w:vAnchor="margin" w:hAnchor="text" w:yAlign="inline"/>
                    <w:suppressOverlap w:val="0"/>
                  </w:pPr>
                  <w:r w:rsidRPr="00372B84">
                    <w:t>First-Aid Room</w:t>
                  </w:r>
                </w:p>
              </w:tc>
              <w:tc>
                <w:tcPr>
                  <w:tcW w:w="4592" w:type="dxa"/>
                </w:tcPr>
                <w:p w14:paraId="4C7A9025" w14:textId="77777777" w:rsidR="00481532" w:rsidRPr="00AC1F14" w:rsidRDefault="00481532" w:rsidP="00741313"/>
              </w:tc>
            </w:tr>
          </w:tbl>
          <w:p w14:paraId="31C8CC84" w14:textId="77777777" w:rsidR="00481532" w:rsidRPr="00AC1F14" w:rsidRDefault="00481532"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72B84" w:rsidRPr="00AC1F14" w14:paraId="2804C082" w14:textId="77777777" w:rsidTr="009A5032">
              <w:trPr>
                <w:trHeight w:val="78"/>
              </w:trPr>
              <w:tc>
                <w:tcPr>
                  <w:tcW w:w="7236" w:type="dxa"/>
                  <w:gridSpan w:val="2"/>
                  <w:shd w:val="clear" w:color="auto" w:fill="17223E"/>
                </w:tcPr>
                <w:p w14:paraId="633FF772" w14:textId="6C2618C5" w:rsidR="00372B84" w:rsidRPr="00AC1F14" w:rsidRDefault="00372B84" w:rsidP="00372B84">
                  <w:pPr>
                    <w:pStyle w:val="TABLEHEADER1"/>
                  </w:pPr>
                  <w:r>
                    <w:rPr>
                      <w:rFonts w:cstheme="minorHAnsi"/>
                      <w:bCs/>
                      <w:caps/>
                      <w:szCs w:val="20"/>
                    </w:rPr>
                    <w:t>Other information</w:t>
                  </w:r>
                </w:p>
              </w:tc>
            </w:tr>
            <w:tr w:rsidR="00372B84" w:rsidRPr="00AC1F14" w14:paraId="76636317" w14:textId="77777777" w:rsidTr="009A5032">
              <w:trPr>
                <w:trHeight w:val="78"/>
              </w:trPr>
              <w:tc>
                <w:tcPr>
                  <w:tcW w:w="2644" w:type="dxa"/>
                  <w:shd w:val="clear" w:color="auto" w:fill="E1DEE6"/>
                </w:tcPr>
                <w:p w14:paraId="595A0AE0" w14:textId="77777777" w:rsidR="00372B84" w:rsidRPr="00B76A63" w:rsidRDefault="00372B84" w:rsidP="00372B84">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6E60106F" w14:textId="77777777" w:rsidR="00372B84" w:rsidRPr="00B76A63" w:rsidRDefault="00372B84" w:rsidP="00372B84">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372B84" w:rsidRPr="00AC1F14" w14:paraId="57BDB03A" w14:textId="77777777" w:rsidTr="00302F0E">
              <w:trPr>
                <w:trHeight w:val="1020"/>
              </w:trPr>
              <w:tc>
                <w:tcPr>
                  <w:tcW w:w="2644" w:type="dxa"/>
                  <w:shd w:val="clear" w:color="auto" w:fill="auto"/>
                </w:tcPr>
                <w:p w14:paraId="60BB02CF" w14:textId="77777777" w:rsidR="00372B84" w:rsidRPr="00372B84" w:rsidRDefault="00372B84" w:rsidP="00372B84">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5DDD516E" w14:textId="01679E36" w:rsidR="00372B84" w:rsidRPr="00372B84" w:rsidRDefault="00372B84" w:rsidP="00372B84">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0E89CE58" w14:textId="77777777" w:rsidR="00372B84" w:rsidRPr="00AC1F14" w:rsidRDefault="00372B84" w:rsidP="00372B84"/>
              </w:tc>
            </w:tr>
            <w:tr w:rsidR="00372B84" w:rsidRPr="00AC1F14" w14:paraId="610E61E2" w14:textId="77777777" w:rsidTr="008A386E">
              <w:trPr>
                <w:trHeight w:val="1701"/>
              </w:trPr>
              <w:tc>
                <w:tcPr>
                  <w:tcW w:w="2644" w:type="dxa"/>
                  <w:shd w:val="clear" w:color="auto" w:fill="auto"/>
                </w:tcPr>
                <w:p w14:paraId="231E8BFF" w14:textId="55CFFE68" w:rsidR="00372B84" w:rsidRPr="00372B84" w:rsidRDefault="00372B84" w:rsidP="00372B84">
                  <w:pPr>
                    <w:pStyle w:val="TableSubhead"/>
                    <w:framePr w:hSpace="0" w:wrap="auto" w:vAnchor="margin" w:hAnchor="text" w:yAlign="inline"/>
                    <w:suppressOverlap w:val="0"/>
                  </w:pPr>
                  <w:r w:rsidRPr="00372B84">
                    <w:t>Directions to hospital:</w:t>
                  </w:r>
                </w:p>
              </w:tc>
              <w:tc>
                <w:tcPr>
                  <w:tcW w:w="4592" w:type="dxa"/>
                </w:tcPr>
                <w:p w14:paraId="65ED70D4" w14:textId="77777777" w:rsidR="00372B84" w:rsidRPr="00AC1F14" w:rsidRDefault="00372B84" w:rsidP="00372B84"/>
              </w:tc>
            </w:tr>
            <w:tr w:rsidR="00372B84" w:rsidRPr="00AC1F14" w14:paraId="71487174" w14:textId="77777777" w:rsidTr="008A386E">
              <w:trPr>
                <w:trHeight w:val="567"/>
              </w:trPr>
              <w:tc>
                <w:tcPr>
                  <w:tcW w:w="2644" w:type="dxa"/>
                  <w:shd w:val="clear" w:color="auto" w:fill="auto"/>
                  <w:vAlign w:val="center"/>
                </w:tcPr>
                <w:p w14:paraId="7FCE1861" w14:textId="68213E14" w:rsidR="00372B84" w:rsidRPr="00372B84" w:rsidRDefault="00372B84" w:rsidP="00372B84">
                  <w:pPr>
                    <w:pStyle w:val="TableSubhead"/>
                    <w:framePr w:hSpace="0" w:wrap="auto" w:vAnchor="margin" w:hAnchor="text" w:yAlign="inline"/>
                    <w:spacing w:after="100" w:afterAutospacing="1"/>
                    <w:suppressOverlap w:val="0"/>
                  </w:pPr>
                  <w:r w:rsidRPr="00372B84">
                    <w:t>Journey Time:</w:t>
                  </w:r>
                </w:p>
              </w:tc>
              <w:tc>
                <w:tcPr>
                  <w:tcW w:w="4592" w:type="dxa"/>
                </w:tcPr>
                <w:p w14:paraId="208A360E" w14:textId="77777777" w:rsidR="00372B84" w:rsidRPr="00AC1F14" w:rsidRDefault="00372B84" w:rsidP="00372B84"/>
              </w:tc>
            </w:tr>
            <w:tr w:rsidR="00372B84" w:rsidRPr="00AC1F14" w14:paraId="63FA62CF" w14:textId="77777777" w:rsidTr="00302F0E">
              <w:trPr>
                <w:trHeight w:val="1020"/>
              </w:trPr>
              <w:tc>
                <w:tcPr>
                  <w:tcW w:w="2644" w:type="dxa"/>
                  <w:shd w:val="clear" w:color="auto" w:fill="auto"/>
                  <w:vAlign w:val="center"/>
                </w:tcPr>
                <w:p w14:paraId="03355C17" w14:textId="5B91A1D4" w:rsidR="00372B84" w:rsidRPr="00372B84" w:rsidRDefault="00372B84" w:rsidP="00372B84">
                  <w:pPr>
                    <w:pStyle w:val="TableSubhead"/>
                    <w:framePr w:hSpace="0" w:wrap="auto" w:vAnchor="margin" w:hAnchor="text" w:yAlign="inline"/>
                    <w:suppressOverlap w:val="0"/>
                  </w:pPr>
                  <w:r w:rsidRPr="00372B84">
                    <w:t>Nearest Walk-in Centre (WIA) address:</w:t>
                  </w:r>
                </w:p>
              </w:tc>
              <w:tc>
                <w:tcPr>
                  <w:tcW w:w="4592" w:type="dxa"/>
                </w:tcPr>
                <w:p w14:paraId="311A9607" w14:textId="77777777" w:rsidR="00372B84" w:rsidRPr="00AC1F14" w:rsidRDefault="00372B84" w:rsidP="00372B84"/>
              </w:tc>
            </w:tr>
          </w:tbl>
          <w:p w14:paraId="7F5AB2B3" w14:textId="77777777" w:rsidR="00481532" w:rsidRPr="00AC1F14" w:rsidRDefault="00481532" w:rsidP="00741313"/>
        </w:tc>
      </w:tr>
    </w:tbl>
    <w:p w14:paraId="1296F29B" w14:textId="05C17A9C" w:rsidR="004A68A4" w:rsidRPr="00481532" w:rsidRDefault="00481532">
      <w:pPr>
        <w:rPr>
          <w:rFonts w:ascii="FS Jack" w:hAnsi="FS Jack" w:cstheme="minorHAnsi"/>
          <w:b/>
          <w:bCs/>
        </w:rPr>
      </w:pPr>
      <w:r>
        <w:rPr>
          <w:rFonts w:ascii="FS Jack" w:hAnsi="FS Jack" w:cstheme="minorHAnsi"/>
          <w:b/>
          <w:bCs/>
        </w:rPr>
        <w:br w:type="page"/>
      </w:r>
    </w:p>
    <w:p w14:paraId="28AC01ED" w14:textId="03C6620C" w:rsidR="00CE7EE5" w:rsidRDefault="00CE7EE5" w:rsidP="00543544">
      <w:pPr>
        <w:tabs>
          <w:tab w:val="left" w:pos="4621"/>
        </w:tabs>
        <w:spacing w:after="120"/>
        <w:rPr>
          <w:rFonts w:ascii="FS Jack" w:hAnsi="FS Jack"/>
          <w:color w:val="17223E"/>
          <w:sz w:val="28"/>
          <w:szCs w:val="28"/>
        </w:rPr>
      </w:pPr>
      <w:r w:rsidRPr="00776638">
        <w:rPr>
          <w:rFonts w:ascii="FS Jack" w:hAnsi="FS Jack"/>
          <w:b/>
          <w:bCs/>
          <w:color w:val="17223E"/>
          <w:sz w:val="28"/>
          <w:szCs w:val="28"/>
        </w:rPr>
        <w:lastRenderedPageBreak/>
        <w:t>PART</w:t>
      </w:r>
      <w:r>
        <w:rPr>
          <w:rFonts w:ascii="FS Jack" w:hAnsi="FS Jack"/>
          <w:b/>
          <w:bCs/>
          <w:color w:val="17223E"/>
          <w:sz w:val="28"/>
          <w:szCs w:val="28"/>
        </w:rPr>
        <w:t xml:space="preserve"> D</w:t>
      </w:r>
      <w:r w:rsidRPr="00776638">
        <w:rPr>
          <w:rFonts w:ascii="FS Jack" w:hAnsi="FS Jack"/>
          <w:b/>
          <w:bCs/>
          <w:color w:val="17223E"/>
          <w:sz w:val="28"/>
          <w:szCs w:val="28"/>
        </w:rPr>
        <w:t>:</w:t>
      </w:r>
      <w:r w:rsidRPr="00776638">
        <w:rPr>
          <w:rFonts w:ascii="FS Jack" w:hAnsi="FS Jack"/>
          <w:color w:val="17223E"/>
          <w:sz w:val="28"/>
          <w:szCs w:val="28"/>
        </w:rPr>
        <w:t xml:space="preserve"> </w:t>
      </w:r>
      <w:r w:rsidRPr="00CE7EE5">
        <w:rPr>
          <w:rFonts w:ascii="FS Jack" w:hAnsi="FS Jack"/>
          <w:color w:val="17223E"/>
          <w:sz w:val="28"/>
          <w:szCs w:val="28"/>
        </w:rPr>
        <w:t>SIGN OFF AND DISTRIBUTION</w:t>
      </w:r>
    </w:p>
    <w:tbl>
      <w:tblPr>
        <w:tblStyle w:val="TableGrid"/>
        <w:tblW w:w="1525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1"/>
        <w:gridCol w:w="5205"/>
      </w:tblGrid>
      <w:tr w:rsidR="00CE7EE5" w14:paraId="30720CD7" w14:textId="77777777" w:rsidTr="00543544">
        <w:trPr>
          <w:trHeight w:val="2315"/>
        </w:trPr>
        <w:tc>
          <w:tcPr>
            <w:tcW w:w="5028"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2201CC62" w14:textId="77777777" w:rsidTr="00543544">
              <w:trPr>
                <w:trHeight w:val="84"/>
              </w:trPr>
              <w:tc>
                <w:tcPr>
                  <w:tcW w:w="4775" w:type="dxa"/>
                  <w:gridSpan w:val="2"/>
                  <w:shd w:val="clear" w:color="auto" w:fill="17223E"/>
                </w:tcPr>
                <w:p w14:paraId="1D3C0112" w14:textId="441DA906" w:rsidR="00C90704" w:rsidRPr="00AC1F14" w:rsidRDefault="00C90704" w:rsidP="00C90704">
                  <w:pPr>
                    <w:pStyle w:val="TABLEHEADER1"/>
                  </w:pPr>
                  <w:r w:rsidRPr="00C90704">
                    <w:t>SAFEGUARDING RISK ASSESSMENT COMPLETED BY:</w:t>
                  </w:r>
                </w:p>
              </w:tc>
            </w:tr>
            <w:tr w:rsidR="00C90704" w:rsidRPr="00AC1F14" w14:paraId="69205406" w14:textId="77777777" w:rsidTr="00543544">
              <w:trPr>
                <w:trHeight w:val="339"/>
              </w:trPr>
              <w:tc>
                <w:tcPr>
                  <w:tcW w:w="1750" w:type="dxa"/>
                  <w:shd w:val="clear" w:color="auto" w:fill="E1DEE6"/>
                </w:tcPr>
                <w:p w14:paraId="3A0A91F6" w14:textId="77777777" w:rsidR="00C90704" w:rsidRPr="00AC1F14" w:rsidRDefault="00C90704" w:rsidP="00C90704">
                  <w:pPr>
                    <w:pStyle w:val="TableSubhead"/>
                    <w:framePr w:hSpace="0" w:wrap="auto" w:vAnchor="margin" w:hAnchor="text" w:yAlign="inline"/>
                    <w:suppressOverlap w:val="0"/>
                  </w:pPr>
                  <w:r>
                    <w:t>Name:</w:t>
                  </w:r>
                </w:p>
              </w:tc>
              <w:tc>
                <w:tcPr>
                  <w:tcW w:w="3025" w:type="dxa"/>
                  <w:shd w:val="clear" w:color="auto" w:fill="auto"/>
                </w:tcPr>
                <w:p w14:paraId="428E5359" w14:textId="41F83CCA" w:rsidR="00C90704" w:rsidRPr="00900968" w:rsidRDefault="003337B2" w:rsidP="00C90704">
                  <w:r>
                    <w:t>Shaun Gluyas</w:t>
                  </w:r>
                </w:p>
              </w:tc>
            </w:tr>
            <w:tr w:rsidR="00C90704" w:rsidRPr="00AC1F14" w14:paraId="06A826F2" w14:textId="77777777" w:rsidTr="00543544">
              <w:trPr>
                <w:trHeight w:val="339"/>
              </w:trPr>
              <w:tc>
                <w:tcPr>
                  <w:tcW w:w="1750" w:type="dxa"/>
                  <w:shd w:val="clear" w:color="auto" w:fill="E1DEE6"/>
                </w:tcPr>
                <w:p w14:paraId="18444A17" w14:textId="687280DE"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shd w:val="clear" w:color="auto" w:fill="auto"/>
                </w:tcPr>
                <w:p w14:paraId="0EDB1B04" w14:textId="7F87AD77" w:rsidR="00C90704" w:rsidRPr="00AC1F14" w:rsidRDefault="003337B2" w:rsidP="00C90704">
                  <w:r>
                    <w:t>Welfare Officer</w:t>
                  </w:r>
                </w:p>
              </w:tc>
            </w:tr>
            <w:tr w:rsidR="00C90704" w:rsidRPr="00AC1F14" w14:paraId="5F43C50E" w14:textId="77777777" w:rsidTr="00543544">
              <w:trPr>
                <w:trHeight w:val="339"/>
              </w:trPr>
              <w:tc>
                <w:tcPr>
                  <w:tcW w:w="1750" w:type="dxa"/>
                  <w:shd w:val="clear" w:color="auto" w:fill="E1DEE6"/>
                </w:tcPr>
                <w:p w14:paraId="7BEAD81E" w14:textId="490DC9A1" w:rsidR="00C90704" w:rsidRPr="00AC1F14" w:rsidRDefault="00C90704" w:rsidP="00C90704">
                  <w:pPr>
                    <w:pStyle w:val="TableSubhead"/>
                    <w:framePr w:hSpace="0" w:wrap="auto" w:vAnchor="margin" w:hAnchor="text" w:yAlign="inline"/>
                    <w:suppressOverlap w:val="0"/>
                  </w:pPr>
                  <w:r w:rsidRPr="00C90704">
                    <w:t>Signature:</w:t>
                  </w:r>
                </w:p>
              </w:tc>
              <w:tc>
                <w:tcPr>
                  <w:tcW w:w="3025" w:type="dxa"/>
                  <w:shd w:val="clear" w:color="auto" w:fill="auto"/>
                </w:tcPr>
                <w:p w14:paraId="7B71FEAA" w14:textId="4012BCA0" w:rsidR="00C90704" w:rsidRPr="00AC1F14" w:rsidRDefault="00C90704" w:rsidP="00C90704"/>
              </w:tc>
            </w:tr>
            <w:tr w:rsidR="00C90704" w:rsidRPr="00AC1F14" w14:paraId="2EC5E316" w14:textId="77777777" w:rsidTr="00543544">
              <w:trPr>
                <w:trHeight w:val="339"/>
              </w:trPr>
              <w:tc>
                <w:tcPr>
                  <w:tcW w:w="1750" w:type="dxa"/>
                  <w:shd w:val="clear" w:color="auto" w:fill="E1DEE6"/>
                </w:tcPr>
                <w:p w14:paraId="45EB8952" w14:textId="0BC6AFF3"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shd w:val="clear" w:color="auto" w:fill="auto"/>
                </w:tcPr>
                <w:p w14:paraId="77FFE374" w14:textId="6ED15207" w:rsidR="00C90704" w:rsidRPr="00AC1F14" w:rsidRDefault="003337B2" w:rsidP="00C90704">
                  <w:r>
                    <w:t>30.05.2025</w:t>
                  </w:r>
                </w:p>
              </w:tc>
            </w:tr>
          </w:tbl>
          <w:p w14:paraId="59ABE215" w14:textId="77777777" w:rsidR="00CE7EE5" w:rsidRDefault="00CE7EE5">
            <w:pPr>
              <w:rPr>
                <w:rFonts w:ascii="FS Jack" w:hAnsi="FS Jack" w:cstheme="minorHAnsi"/>
                <w:b/>
                <w:bCs/>
                <w:color w:val="000000" w:themeColor="text1"/>
              </w:rPr>
            </w:pPr>
          </w:p>
        </w:tc>
        <w:tc>
          <w:tcPr>
            <w:tcW w:w="5021"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09F50467" w14:textId="77777777" w:rsidTr="00543544">
              <w:trPr>
                <w:trHeight w:val="84"/>
              </w:trPr>
              <w:tc>
                <w:tcPr>
                  <w:tcW w:w="4775" w:type="dxa"/>
                  <w:gridSpan w:val="2"/>
                  <w:tcBorders>
                    <w:top w:val="nil"/>
                    <w:left w:val="nil"/>
                    <w:bottom w:val="single" w:sz="4" w:space="0" w:color="17223E"/>
                    <w:right w:val="nil"/>
                  </w:tcBorders>
                  <w:shd w:val="clear" w:color="auto" w:fill="auto"/>
                </w:tcPr>
                <w:p w14:paraId="29DC7804" w14:textId="1E26EB27" w:rsidR="00C90704" w:rsidRPr="00AC1F14" w:rsidRDefault="00C90704" w:rsidP="00C90704">
                  <w:pPr>
                    <w:pStyle w:val="TABLEHEADER1"/>
                  </w:pPr>
                </w:p>
              </w:tc>
            </w:tr>
            <w:tr w:rsidR="00543544" w:rsidRPr="00AC1F14" w14:paraId="1C2D396A" w14:textId="77777777" w:rsidTr="00543544">
              <w:trPr>
                <w:trHeight w:val="339"/>
              </w:trPr>
              <w:tc>
                <w:tcPr>
                  <w:tcW w:w="1750" w:type="dxa"/>
                  <w:tcBorders>
                    <w:top w:val="single" w:sz="4" w:space="0" w:color="17223E"/>
                  </w:tcBorders>
                  <w:shd w:val="clear" w:color="auto" w:fill="E1DEE6"/>
                </w:tcPr>
                <w:p w14:paraId="17B699D2" w14:textId="77777777" w:rsidR="00C90704" w:rsidRPr="00AC1F14" w:rsidRDefault="00C90704" w:rsidP="00C90704">
                  <w:pPr>
                    <w:pStyle w:val="TableSubhead"/>
                    <w:framePr w:hSpace="0" w:wrap="auto" w:vAnchor="margin" w:hAnchor="text" w:yAlign="inline"/>
                    <w:suppressOverlap w:val="0"/>
                  </w:pPr>
                  <w:r>
                    <w:t>Name:</w:t>
                  </w:r>
                </w:p>
              </w:tc>
              <w:tc>
                <w:tcPr>
                  <w:tcW w:w="3025" w:type="dxa"/>
                  <w:tcBorders>
                    <w:top w:val="single" w:sz="4" w:space="0" w:color="17223E"/>
                  </w:tcBorders>
                  <w:shd w:val="clear" w:color="auto" w:fill="auto"/>
                </w:tcPr>
                <w:p w14:paraId="5337BBD2" w14:textId="77777777" w:rsidR="00C90704" w:rsidRPr="00900968" w:rsidRDefault="00C90704" w:rsidP="00C90704"/>
              </w:tc>
            </w:tr>
            <w:tr w:rsidR="00C90704" w:rsidRPr="00AC1F14" w14:paraId="2470045D" w14:textId="77777777" w:rsidTr="00543544">
              <w:trPr>
                <w:trHeight w:val="339"/>
              </w:trPr>
              <w:tc>
                <w:tcPr>
                  <w:tcW w:w="1750" w:type="dxa"/>
                  <w:shd w:val="clear" w:color="auto" w:fill="E1DEE6"/>
                </w:tcPr>
                <w:p w14:paraId="0E004DFC"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shd w:val="clear" w:color="auto" w:fill="auto"/>
                </w:tcPr>
                <w:p w14:paraId="3CBC720C" w14:textId="77777777" w:rsidR="00C90704" w:rsidRPr="00AC1F14" w:rsidRDefault="00C90704" w:rsidP="00C90704"/>
              </w:tc>
            </w:tr>
            <w:tr w:rsidR="00C90704" w:rsidRPr="00AC1F14" w14:paraId="4DF4E4A2" w14:textId="77777777" w:rsidTr="00543544">
              <w:trPr>
                <w:trHeight w:val="339"/>
              </w:trPr>
              <w:tc>
                <w:tcPr>
                  <w:tcW w:w="1750" w:type="dxa"/>
                  <w:shd w:val="clear" w:color="auto" w:fill="E1DEE6"/>
                </w:tcPr>
                <w:p w14:paraId="78641AA1" w14:textId="77777777" w:rsidR="00C90704" w:rsidRPr="00AC1F14" w:rsidRDefault="00C90704" w:rsidP="00C90704">
                  <w:pPr>
                    <w:pStyle w:val="TableSubhead"/>
                    <w:framePr w:hSpace="0" w:wrap="auto" w:vAnchor="margin" w:hAnchor="text" w:yAlign="inline"/>
                    <w:suppressOverlap w:val="0"/>
                  </w:pPr>
                  <w:r w:rsidRPr="00C90704">
                    <w:t>Signature:</w:t>
                  </w:r>
                </w:p>
              </w:tc>
              <w:tc>
                <w:tcPr>
                  <w:tcW w:w="3025" w:type="dxa"/>
                  <w:shd w:val="clear" w:color="auto" w:fill="auto"/>
                </w:tcPr>
                <w:p w14:paraId="335E9131" w14:textId="77777777" w:rsidR="00C90704" w:rsidRPr="00AC1F14" w:rsidRDefault="00C90704" w:rsidP="00C90704"/>
              </w:tc>
            </w:tr>
            <w:tr w:rsidR="00C90704" w:rsidRPr="00AC1F14" w14:paraId="62EAC506" w14:textId="77777777" w:rsidTr="00543544">
              <w:trPr>
                <w:trHeight w:val="339"/>
              </w:trPr>
              <w:tc>
                <w:tcPr>
                  <w:tcW w:w="1750" w:type="dxa"/>
                  <w:shd w:val="clear" w:color="auto" w:fill="E1DEE6"/>
                </w:tcPr>
                <w:p w14:paraId="46F400E7"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shd w:val="clear" w:color="auto" w:fill="auto"/>
                </w:tcPr>
                <w:p w14:paraId="19D386E5" w14:textId="77777777" w:rsidR="00C90704" w:rsidRPr="00AC1F14" w:rsidRDefault="00C90704" w:rsidP="00C90704"/>
              </w:tc>
            </w:tr>
          </w:tbl>
          <w:p w14:paraId="320D137A" w14:textId="77777777" w:rsidR="00CE7EE5" w:rsidRDefault="00CE7EE5">
            <w:pPr>
              <w:rPr>
                <w:rFonts w:ascii="FS Jack" w:hAnsi="FS Jack" w:cstheme="minorHAnsi"/>
                <w:b/>
                <w:bCs/>
                <w:color w:val="000000" w:themeColor="text1"/>
              </w:rPr>
            </w:pPr>
          </w:p>
        </w:tc>
        <w:tc>
          <w:tcPr>
            <w:tcW w:w="5205" w:type="dxa"/>
          </w:tcPr>
          <w:tbl>
            <w:tblPr>
              <w:tblStyle w:val="TableGrid"/>
              <w:tblW w:w="4976" w:type="dxa"/>
              <w:tblInd w:w="3" w:type="dxa"/>
              <w:tblCellMar>
                <w:top w:w="57" w:type="dxa"/>
                <w:bottom w:w="57" w:type="dxa"/>
              </w:tblCellMar>
              <w:tblLook w:val="04A0" w:firstRow="1" w:lastRow="0" w:firstColumn="1" w:lastColumn="0" w:noHBand="0" w:noVBand="1"/>
            </w:tblPr>
            <w:tblGrid>
              <w:gridCol w:w="1824"/>
              <w:gridCol w:w="3152"/>
            </w:tblGrid>
            <w:tr w:rsidR="00C90704" w:rsidRPr="00AC1F14" w14:paraId="73FB6B58" w14:textId="77777777" w:rsidTr="00543544">
              <w:trPr>
                <w:trHeight w:val="87"/>
              </w:trPr>
              <w:tc>
                <w:tcPr>
                  <w:tcW w:w="4976" w:type="dxa"/>
                  <w:gridSpan w:val="2"/>
                  <w:shd w:val="clear" w:color="auto" w:fill="17223E"/>
                </w:tcPr>
                <w:p w14:paraId="63955C1B" w14:textId="5AFB015D" w:rsidR="00C90704" w:rsidRPr="00AC1F14" w:rsidRDefault="00543544" w:rsidP="00C90704">
                  <w:pPr>
                    <w:pStyle w:val="TABLEHEADER1"/>
                  </w:pPr>
                  <w:r w:rsidRPr="00543544">
                    <w:t>AGREED BY BOARD SAFEGUARDING CHAMPION:</w:t>
                  </w:r>
                </w:p>
              </w:tc>
            </w:tr>
            <w:tr w:rsidR="00543544" w:rsidRPr="00AC1F14" w14:paraId="70F3D942" w14:textId="77777777" w:rsidTr="00543544">
              <w:trPr>
                <w:trHeight w:val="351"/>
              </w:trPr>
              <w:tc>
                <w:tcPr>
                  <w:tcW w:w="1824" w:type="dxa"/>
                  <w:shd w:val="clear" w:color="auto" w:fill="E1DEE6"/>
                </w:tcPr>
                <w:p w14:paraId="0F52129F" w14:textId="77777777" w:rsidR="00C90704" w:rsidRPr="00AC1F14" w:rsidRDefault="00C90704" w:rsidP="00C90704">
                  <w:pPr>
                    <w:pStyle w:val="TableSubhead"/>
                    <w:framePr w:hSpace="0" w:wrap="auto" w:vAnchor="margin" w:hAnchor="text" w:yAlign="inline"/>
                    <w:suppressOverlap w:val="0"/>
                  </w:pPr>
                  <w:r>
                    <w:t>Name:</w:t>
                  </w:r>
                </w:p>
              </w:tc>
              <w:tc>
                <w:tcPr>
                  <w:tcW w:w="3152" w:type="dxa"/>
                  <w:shd w:val="clear" w:color="auto" w:fill="auto"/>
                </w:tcPr>
                <w:p w14:paraId="5AA116C8" w14:textId="3ACDFF79" w:rsidR="00C90704" w:rsidRPr="00900968" w:rsidRDefault="003337B2" w:rsidP="00C90704">
                  <w:r>
                    <w:t>Chris Knowles</w:t>
                  </w:r>
                </w:p>
              </w:tc>
            </w:tr>
            <w:tr w:rsidR="00543544" w:rsidRPr="00AC1F14" w14:paraId="54640DAD" w14:textId="77777777" w:rsidTr="00543544">
              <w:trPr>
                <w:trHeight w:val="351"/>
              </w:trPr>
              <w:tc>
                <w:tcPr>
                  <w:tcW w:w="1824" w:type="dxa"/>
                  <w:shd w:val="clear" w:color="auto" w:fill="E1DEE6"/>
                </w:tcPr>
                <w:p w14:paraId="55E2BAAD"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152" w:type="dxa"/>
                  <w:shd w:val="clear" w:color="auto" w:fill="auto"/>
                </w:tcPr>
                <w:p w14:paraId="762068DE" w14:textId="6B90FC1C" w:rsidR="00C90704" w:rsidRPr="00AC1F14" w:rsidRDefault="003337B2" w:rsidP="00C90704">
                  <w:r>
                    <w:t xml:space="preserve">Hartpury Football Club </w:t>
                  </w:r>
                </w:p>
              </w:tc>
            </w:tr>
            <w:tr w:rsidR="00543544" w:rsidRPr="00AC1F14" w14:paraId="76AE11DE" w14:textId="77777777" w:rsidTr="00543544">
              <w:trPr>
                <w:trHeight w:val="351"/>
              </w:trPr>
              <w:tc>
                <w:tcPr>
                  <w:tcW w:w="1824" w:type="dxa"/>
                  <w:shd w:val="clear" w:color="auto" w:fill="E1DEE6"/>
                </w:tcPr>
                <w:p w14:paraId="1D6D7799" w14:textId="77777777" w:rsidR="00C90704" w:rsidRPr="00AC1F14" w:rsidRDefault="00C90704" w:rsidP="00C90704">
                  <w:pPr>
                    <w:pStyle w:val="TableSubhead"/>
                    <w:framePr w:hSpace="0" w:wrap="auto" w:vAnchor="margin" w:hAnchor="text" w:yAlign="inline"/>
                    <w:suppressOverlap w:val="0"/>
                  </w:pPr>
                  <w:r w:rsidRPr="00C90704">
                    <w:t>Signature:</w:t>
                  </w:r>
                </w:p>
              </w:tc>
              <w:tc>
                <w:tcPr>
                  <w:tcW w:w="3152" w:type="dxa"/>
                  <w:shd w:val="clear" w:color="auto" w:fill="auto"/>
                </w:tcPr>
                <w:p w14:paraId="0B91E294" w14:textId="77777777" w:rsidR="00C90704" w:rsidRPr="00AC1F14" w:rsidRDefault="00C90704" w:rsidP="00C90704"/>
              </w:tc>
            </w:tr>
            <w:tr w:rsidR="00C90704" w:rsidRPr="00AC1F14" w14:paraId="73FC310B" w14:textId="77777777" w:rsidTr="00543544">
              <w:trPr>
                <w:trHeight w:val="287"/>
              </w:trPr>
              <w:tc>
                <w:tcPr>
                  <w:tcW w:w="1824" w:type="dxa"/>
                  <w:shd w:val="clear" w:color="auto" w:fill="E1DEE6"/>
                </w:tcPr>
                <w:p w14:paraId="0EF06424"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152" w:type="dxa"/>
                  <w:shd w:val="clear" w:color="auto" w:fill="auto"/>
                </w:tcPr>
                <w:p w14:paraId="373E8189" w14:textId="5A7C153D" w:rsidR="00C90704" w:rsidRPr="00AC1F14" w:rsidRDefault="003337B2" w:rsidP="00C90704">
                  <w:r>
                    <w:t>30.05.25</w:t>
                  </w:r>
                </w:p>
              </w:tc>
            </w:tr>
          </w:tbl>
          <w:p w14:paraId="3AB0EC9D" w14:textId="77777777" w:rsidR="00CE7EE5" w:rsidRDefault="00CE7EE5">
            <w:pPr>
              <w:rPr>
                <w:rFonts w:ascii="FS Jack" w:hAnsi="FS Jack" w:cstheme="minorHAnsi"/>
                <w:b/>
                <w:bCs/>
                <w:color w:val="000000" w:themeColor="text1"/>
              </w:rPr>
            </w:pPr>
          </w:p>
        </w:tc>
      </w:tr>
    </w:tbl>
    <w:p w14:paraId="7449CE15" w14:textId="24248D69" w:rsidR="00F22A2B" w:rsidRPr="00543544" w:rsidRDefault="00543544" w:rsidP="00543544">
      <w:pPr>
        <w:spacing w:before="240" w:after="120"/>
        <w:rPr>
          <w:rFonts w:ascii="FS Jack Medium" w:hAnsi="FS Jack Medium"/>
          <w:color w:val="17223E"/>
          <w:sz w:val="24"/>
          <w:szCs w:val="24"/>
        </w:rPr>
      </w:pPr>
      <w:bookmarkStart w:id="4" w:name="_Hlk166681955"/>
      <w:r w:rsidRPr="00543544">
        <w:rPr>
          <w:rFonts w:ascii="FS Jack Medium" w:hAnsi="FS Jack Medium"/>
          <w:color w:val="17223E"/>
          <w:sz w:val="24"/>
          <w:szCs w:val="24"/>
        </w:rPr>
        <w:t>RISK ASSESSMENT DISTRIBUTION LIST</w:t>
      </w:r>
    </w:p>
    <w:tbl>
      <w:tblPr>
        <w:tblStyle w:val="TableGrid"/>
        <w:tblW w:w="15020" w:type="dxa"/>
        <w:tblInd w:w="1" w:type="dxa"/>
        <w:tblCellMar>
          <w:top w:w="57" w:type="dxa"/>
          <w:bottom w:w="57" w:type="dxa"/>
        </w:tblCellMar>
        <w:tblLook w:val="04A0" w:firstRow="1" w:lastRow="0" w:firstColumn="1" w:lastColumn="0" w:noHBand="0" w:noVBand="1"/>
      </w:tblPr>
      <w:tblGrid>
        <w:gridCol w:w="4814"/>
        <w:gridCol w:w="4979"/>
        <w:gridCol w:w="1400"/>
        <w:gridCol w:w="3827"/>
      </w:tblGrid>
      <w:tr w:rsidR="00543544" w:rsidRPr="00AC1F14" w14:paraId="6C867E94" w14:textId="4B86E822" w:rsidTr="00543544">
        <w:trPr>
          <w:trHeight w:val="78"/>
        </w:trPr>
        <w:tc>
          <w:tcPr>
            <w:tcW w:w="4814" w:type="dxa"/>
            <w:tcBorders>
              <w:right w:val="single" w:sz="4" w:space="0" w:color="FFFFFF" w:themeColor="background1"/>
            </w:tcBorders>
            <w:shd w:val="clear" w:color="auto" w:fill="17223E"/>
          </w:tcPr>
          <w:bookmarkEnd w:id="4"/>
          <w:p w14:paraId="74FFE267" w14:textId="19FF1281" w:rsidR="00543544" w:rsidRPr="00AC1F14" w:rsidRDefault="00543544" w:rsidP="00543544">
            <w:pPr>
              <w:pStyle w:val="TABLEHEADER1"/>
            </w:pPr>
            <w:r w:rsidRPr="000E7F7A">
              <w:t xml:space="preserve">NAME OF PERSON RECEIVING </w:t>
            </w:r>
          </w:p>
        </w:tc>
        <w:tc>
          <w:tcPr>
            <w:tcW w:w="4979" w:type="dxa"/>
            <w:tcBorders>
              <w:left w:val="single" w:sz="4" w:space="0" w:color="FFFFFF" w:themeColor="background1"/>
              <w:right w:val="single" w:sz="4" w:space="0" w:color="FFFFFF" w:themeColor="background1"/>
            </w:tcBorders>
            <w:shd w:val="clear" w:color="auto" w:fill="17223E"/>
          </w:tcPr>
          <w:p w14:paraId="7270CD72" w14:textId="697599E8" w:rsidR="00543544" w:rsidRPr="00AC1F14" w:rsidRDefault="00543544" w:rsidP="00543544">
            <w:pPr>
              <w:pStyle w:val="TABLEHEADER1"/>
            </w:pPr>
            <w:r w:rsidRPr="000E7F7A">
              <w:t>ORGANISATION</w:t>
            </w:r>
          </w:p>
        </w:tc>
        <w:tc>
          <w:tcPr>
            <w:tcW w:w="1400" w:type="dxa"/>
            <w:tcBorders>
              <w:left w:val="single" w:sz="4" w:space="0" w:color="FFFFFF" w:themeColor="background1"/>
              <w:right w:val="single" w:sz="4" w:space="0" w:color="FFFFFF" w:themeColor="background1"/>
            </w:tcBorders>
            <w:shd w:val="clear" w:color="auto" w:fill="17223E"/>
          </w:tcPr>
          <w:p w14:paraId="34EFC0F0" w14:textId="53DF7523" w:rsidR="00543544" w:rsidRDefault="00543544" w:rsidP="00543544">
            <w:pPr>
              <w:pStyle w:val="TABLEHEADER1"/>
            </w:pPr>
            <w:r w:rsidRPr="000E7F7A">
              <w:t xml:space="preserve">DATE </w:t>
            </w:r>
          </w:p>
        </w:tc>
        <w:tc>
          <w:tcPr>
            <w:tcW w:w="3827" w:type="dxa"/>
            <w:tcBorders>
              <w:left w:val="single" w:sz="4" w:space="0" w:color="FFFFFF" w:themeColor="background1"/>
            </w:tcBorders>
            <w:shd w:val="clear" w:color="auto" w:fill="17223E"/>
          </w:tcPr>
          <w:p w14:paraId="11842EBB" w14:textId="3E9DB3C7" w:rsidR="00543544" w:rsidRDefault="00543544" w:rsidP="00543544">
            <w:pPr>
              <w:pStyle w:val="TABLEHEADER1"/>
            </w:pPr>
            <w:r w:rsidRPr="000E7F7A">
              <w:t xml:space="preserve">DISTRIBUTED BY </w:t>
            </w:r>
          </w:p>
        </w:tc>
      </w:tr>
      <w:tr w:rsidR="00543544" w:rsidRPr="00AC1F14" w14:paraId="34F1B322" w14:textId="17016F43" w:rsidTr="00543544">
        <w:trPr>
          <w:trHeight w:val="15"/>
        </w:trPr>
        <w:tc>
          <w:tcPr>
            <w:tcW w:w="4814" w:type="dxa"/>
            <w:shd w:val="clear" w:color="auto" w:fill="auto"/>
          </w:tcPr>
          <w:p w14:paraId="7EB2F0D1" w14:textId="5DCB4E58" w:rsidR="00543544" w:rsidRPr="00481532" w:rsidRDefault="003337B2" w:rsidP="00543544">
            <w:r>
              <w:t>Marc Richards</w:t>
            </w:r>
          </w:p>
        </w:tc>
        <w:tc>
          <w:tcPr>
            <w:tcW w:w="4979" w:type="dxa"/>
            <w:shd w:val="clear" w:color="auto" w:fill="auto"/>
          </w:tcPr>
          <w:p w14:paraId="31CD8846" w14:textId="79739BFF" w:rsidR="00543544" w:rsidRPr="00AC1F14" w:rsidRDefault="003337B2" w:rsidP="00543544">
            <w:r>
              <w:t>Hartpury University</w:t>
            </w:r>
          </w:p>
        </w:tc>
        <w:tc>
          <w:tcPr>
            <w:tcW w:w="1400" w:type="dxa"/>
            <w:shd w:val="clear" w:color="auto" w:fill="auto"/>
          </w:tcPr>
          <w:p w14:paraId="08389479" w14:textId="77777777" w:rsidR="00543544" w:rsidRPr="00AC1F14" w:rsidRDefault="00543544" w:rsidP="00543544"/>
        </w:tc>
        <w:tc>
          <w:tcPr>
            <w:tcW w:w="3827" w:type="dxa"/>
            <w:shd w:val="clear" w:color="auto" w:fill="auto"/>
          </w:tcPr>
          <w:p w14:paraId="2D162114" w14:textId="77777777" w:rsidR="00543544" w:rsidRPr="00AC1F14" w:rsidRDefault="00543544" w:rsidP="00543544"/>
        </w:tc>
      </w:tr>
      <w:tr w:rsidR="00543544" w:rsidRPr="00AC1F14" w14:paraId="07E81F1A" w14:textId="44FFB789" w:rsidTr="00543544">
        <w:trPr>
          <w:trHeight w:val="15"/>
        </w:trPr>
        <w:tc>
          <w:tcPr>
            <w:tcW w:w="4814" w:type="dxa"/>
            <w:shd w:val="clear" w:color="auto" w:fill="auto"/>
          </w:tcPr>
          <w:p w14:paraId="3771E0B1" w14:textId="0F796C0A" w:rsidR="00543544" w:rsidRPr="00481532" w:rsidRDefault="003337B2" w:rsidP="00543544">
            <w:r>
              <w:t>Martin Longworth</w:t>
            </w:r>
          </w:p>
        </w:tc>
        <w:tc>
          <w:tcPr>
            <w:tcW w:w="4979" w:type="dxa"/>
            <w:shd w:val="clear" w:color="auto" w:fill="auto"/>
          </w:tcPr>
          <w:p w14:paraId="26C5A8C4" w14:textId="3CD2AE40" w:rsidR="00543544" w:rsidRPr="00AC1F14" w:rsidRDefault="003337B2" w:rsidP="00543544">
            <w:r>
              <w:t>Hartpury University</w:t>
            </w:r>
          </w:p>
        </w:tc>
        <w:tc>
          <w:tcPr>
            <w:tcW w:w="1400" w:type="dxa"/>
            <w:shd w:val="clear" w:color="auto" w:fill="auto"/>
          </w:tcPr>
          <w:p w14:paraId="301A77ED" w14:textId="77777777" w:rsidR="00543544" w:rsidRPr="00AC1F14" w:rsidRDefault="00543544" w:rsidP="00543544"/>
        </w:tc>
        <w:tc>
          <w:tcPr>
            <w:tcW w:w="3827" w:type="dxa"/>
            <w:shd w:val="clear" w:color="auto" w:fill="auto"/>
          </w:tcPr>
          <w:p w14:paraId="2130D03F" w14:textId="77777777" w:rsidR="00543544" w:rsidRPr="00AC1F14" w:rsidRDefault="00543544" w:rsidP="00543544"/>
        </w:tc>
      </w:tr>
      <w:tr w:rsidR="00543544" w:rsidRPr="00AC1F14" w14:paraId="3A8E2CF6" w14:textId="68B1D3AE" w:rsidTr="00543544">
        <w:trPr>
          <w:trHeight w:val="15"/>
        </w:trPr>
        <w:tc>
          <w:tcPr>
            <w:tcW w:w="4814" w:type="dxa"/>
            <w:shd w:val="clear" w:color="auto" w:fill="auto"/>
            <w:vAlign w:val="center"/>
          </w:tcPr>
          <w:p w14:paraId="6EFDEF40" w14:textId="649DCBFC" w:rsidR="00543544" w:rsidRPr="00481532" w:rsidRDefault="003337B2" w:rsidP="00543544">
            <w:r>
              <w:t>Alan Powderhill</w:t>
            </w:r>
          </w:p>
        </w:tc>
        <w:tc>
          <w:tcPr>
            <w:tcW w:w="4979" w:type="dxa"/>
            <w:shd w:val="clear" w:color="auto" w:fill="auto"/>
          </w:tcPr>
          <w:p w14:paraId="1ED05D0B" w14:textId="4F9F0A4E" w:rsidR="00543544" w:rsidRPr="00AC1F14" w:rsidRDefault="003337B2" w:rsidP="00543544">
            <w:r>
              <w:t>Hartpury University</w:t>
            </w:r>
          </w:p>
        </w:tc>
        <w:tc>
          <w:tcPr>
            <w:tcW w:w="1400" w:type="dxa"/>
            <w:shd w:val="clear" w:color="auto" w:fill="auto"/>
          </w:tcPr>
          <w:p w14:paraId="401F0D46" w14:textId="77777777" w:rsidR="00543544" w:rsidRPr="00AC1F14" w:rsidRDefault="00543544" w:rsidP="00543544"/>
        </w:tc>
        <w:tc>
          <w:tcPr>
            <w:tcW w:w="3827" w:type="dxa"/>
            <w:shd w:val="clear" w:color="auto" w:fill="auto"/>
          </w:tcPr>
          <w:p w14:paraId="0912AF67" w14:textId="77777777" w:rsidR="00543544" w:rsidRPr="00AC1F14" w:rsidRDefault="00543544" w:rsidP="00543544"/>
        </w:tc>
      </w:tr>
      <w:tr w:rsidR="003337B2" w:rsidRPr="00AC1F14" w14:paraId="4C062368" w14:textId="77777777" w:rsidTr="00543544">
        <w:trPr>
          <w:trHeight w:val="15"/>
        </w:trPr>
        <w:tc>
          <w:tcPr>
            <w:tcW w:w="4814" w:type="dxa"/>
            <w:shd w:val="clear" w:color="auto" w:fill="auto"/>
            <w:vAlign w:val="center"/>
          </w:tcPr>
          <w:p w14:paraId="5AED8311" w14:textId="315F3194" w:rsidR="003337B2" w:rsidRPr="00481532" w:rsidRDefault="003337B2" w:rsidP="003337B2">
            <w:r>
              <w:t>Martin Alps</w:t>
            </w:r>
          </w:p>
        </w:tc>
        <w:tc>
          <w:tcPr>
            <w:tcW w:w="4979" w:type="dxa"/>
            <w:shd w:val="clear" w:color="auto" w:fill="auto"/>
          </w:tcPr>
          <w:p w14:paraId="64CA0B53" w14:textId="2D607ED0" w:rsidR="003337B2" w:rsidRPr="00AC1F14" w:rsidRDefault="003337B2" w:rsidP="003337B2">
            <w:r>
              <w:t>Hartpury University</w:t>
            </w:r>
          </w:p>
        </w:tc>
        <w:tc>
          <w:tcPr>
            <w:tcW w:w="1400" w:type="dxa"/>
            <w:shd w:val="clear" w:color="auto" w:fill="auto"/>
          </w:tcPr>
          <w:p w14:paraId="36215B6D" w14:textId="77777777" w:rsidR="003337B2" w:rsidRPr="00AC1F14" w:rsidRDefault="003337B2" w:rsidP="003337B2"/>
        </w:tc>
        <w:tc>
          <w:tcPr>
            <w:tcW w:w="3827" w:type="dxa"/>
            <w:shd w:val="clear" w:color="auto" w:fill="auto"/>
          </w:tcPr>
          <w:p w14:paraId="38BD2A22" w14:textId="77777777" w:rsidR="003337B2" w:rsidRPr="00AC1F14" w:rsidRDefault="003337B2" w:rsidP="003337B2"/>
        </w:tc>
      </w:tr>
      <w:tr w:rsidR="003337B2" w:rsidRPr="00AC1F14" w14:paraId="0ADE2EFC" w14:textId="77777777" w:rsidTr="00543544">
        <w:trPr>
          <w:trHeight w:val="15"/>
        </w:trPr>
        <w:tc>
          <w:tcPr>
            <w:tcW w:w="4814" w:type="dxa"/>
            <w:shd w:val="clear" w:color="auto" w:fill="auto"/>
            <w:vAlign w:val="center"/>
          </w:tcPr>
          <w:p w14:paraId="223CFA93" w14:textId="3A6ED057" w:rsidR="003337B2" w:rsidRPr="00481532" w:rsidRDefault="003337B2" w:rsidP="003337B2">
            <w:r>
              <w:t xml:space="preserve">Mua </w:t>
            </w:r>
            <w:proofErr w:type="spellStart"/>
            <w:r>
              <w:t>Inoke</w:t>
            </w:r>
            <w:proofErr w:type="spellEnd"/>
            <w:r>
              <w:t xml:space="preserve"> </w:t>
            </w:r>
          </w:p>
        </w:tc>
        <w:tc>
          <w:tcPr>
            <w:tcW w:w="4979" w:type="dxa"/>
            <w:shd w:val="clear" w:color="auto" w:fill="auto"/>
          </w:tcPr>
          <w:p w14:paraId="18659CC4" w14:textId="69EDBA77" w:rsidR="003337B2" w:rsidRPr="00AC1F14" w:rsidRDefault="003337B2" w:rsidP="003337B2">
            <w:r>
              <w:t>Hartpury University</w:t>
            </w:r>
          </w:p>
        </w:tc>
        <w:tc>
          <w:tcPr>
            <w:tcW w:w="1400" w:type="dxa"/>
            <w:shd w:val="clear" w:color="auto" w:fill="auto"/>
          </w:tcPr>
          <w:p w14:paraId="0D3BC9FF" w14:textId="77777777" w:rsidR="003337B2" w:rsidRPr="00AC1F14" w:rsidRDefault="003337B2" w:rsidP="003337B2"/>
        </w:tc>
        <w:tc>
          <w:tcPr>
            <w:tcW w:w="3827" w:type="dxa"/>
            <w:shd w:val="clear" w:color="auto" w:fill="auto"/>
          </w:tcPr>
          <w:p w14:paraId="49C0F75B" w14:textId="77777777" w:rsidR="003337B2" w:rsidRPr="00AC1F14" w:rsidRDefault="003337B2" w:rsidP="003337B2"/>
        </w:tc>
      </w:tr>
      <w:tr w:rsidR="003337B2" w:rsidRPr="00AC1F14" w14:paraId="76F4A0FA" w14:textId="77777777" w:rsidTr="00543544">
        <w:trPr>
          <w:trHeight w:val="15"/>
        </w:trPr>
        <w:tc>
          <w:tcPr>
            <w:tcW w:w="4814" w:type="dxa"/>
            <w:shd w:val="clear" w:color="auto" w:fill="auto"/>
            <w:vAlign w:val="center"/>
          </w:tcPr>
          <w:p w14:paraId="6D5235B4" w14:textId="77777777" w:rsidR="003337B2" w:rsidRPr="00481532" w:rsidRDefault="003337B2" w:rsidP="003337B2"/>
        </w:tc>
        <w:tc>
          <w:tcPr>
            <w:tcW w:w="4979" w:type="dxa"/>
            <w:shd w:val="clear" w:color="auto" w:fill="auto"/>
          </w:tcPr>
          <w:p w14:paraId="05E321A5" w14:textId="77777777" w:rsidR="003337B2" w:rsidRPr="00AC1F14" w:rsidRDefault="003337B2" w:rsidP="003337B2"/>
        </w:tc>
        <w:tc>
          <w:tcPr>
            <w:tcW w:w="1400" w:type="dxa"/>
            <w:shd w:val="clear" w:color="auto" w:fill="auto"/>
          </w:tcPr>
          <w:p w14:paraId="758E761A" w14:textId="77777777" w:rsidR="003337B2" w:rsidRPr="00AC1F14" w:rsidRDefault="003337B2" w:rsidP="003337B2"/>
        </w:tc>
        <w:tc>
          <w:tcPr>
            <w:tcW w:w="3827" w:type="dxa"/>
            <w:shd w:val="clear" w:color="auto" w:fill="auto"/>
          </w:tcPr>
          <w:p w14:paraId="7555C85D" w14:textId="77777777" w:rsidR="003337B2" w:rsidRPr="00AC1F14" w:rsidRDefault="003337B2" w:rsidP="003337B2"/>
        </w:tc>
      </w:tr>
    </w:tbl>
    <w:p w14:paraId="5BA19466" w14:textId="77777777" w:rsidR="00543544" w:rsidRDefault="00543544" w:rsidP="00543544">
      <w:pPr>
        <w:tabs>
          <w:tab w:val="left" w:pos="4621"/>
        </w:tabs>
        <w:spacing w:after="0"/>
        <w:rPr>
          <w:rFonts w:ascii="FS Jack" w:hAnsi="FS Jack"/>
          <w:b/>
          <w:bCs/>
          <w:color w:val="17223E"/>
          <w:sz w:val="28"/>
          <w:szCs w:val="28"/>
        </w:rPr>
      </w:pPr>
    </w:p>
    <w:p w14:paraId="0A8C7A77" w14:textId="1AB46C83" w:rsidR="00543544" w:rsidRDefault="00543544" w:rsidP="00543544">
      <w:pPr>
        <w:spacing w:before="240" w:after="120"/>
        <w:rPr>
          <w:rFonts w:ascii="FS Jack Medium" w:hAnsi="FS Jack Medium"/>
          <w:color w:val="17223E"/>
          <w:sz w:val="20"/>
          <w:szCs w:val="20"/>
        </w:rPr>
      </w:pPr>
      <w:r>
        <w:rPr>
          <w:rFonts w:ascii="FS Jack Medium" w:hAnsi="FS Jack Medium"/>
          <w:color w:val="17223E"/>
          <w:sz w:val="20"/>
          <w:szCs w:val="20"/>
        </w:rPr>
        <w:t>End Note</w:t>
      </w:r>
    </w:p>
    <w:p w14:paraId="751AE8EA" w14:textId="77777777" w:rsidR="00543544" w:rsidRDefault="00543544" w:rsidP="00543544">
      <w:pPr>
        <w:rPr>
          <w:rStyle w:val="REGULAR"/>
          <w:rFonts w:ascii="FS Jack" w:hAnsi="FS Jack" w:cstheme="minorHAnsi"/>
          <w:color w:val="000000" w:themeColor="text1"/>
          <w14:textOutline w14:w="9525" w14:cap="rnd" w14:cmpd="sng" w14:algn="ctr">
            <w14:noFill/>
            <w14:prstDash w14:val="solid"/>
            <w14:bevel/>
          </w14:textOutline>
        </w:rPr>
        <w:sectPr w:rsidR="00543544" w:rsidSect="003047D9">
          <w:headerReference w:type="default" r:id="rId20"/>
          <w:footerReference w:type="default" r:id="rId21"/>
          <w:type w:val="continuous"/>
          <w:pgSz w:w="16838" w:h="11906" w:orient="landscape"/>
          <w:pgMar w:top="680" w:right="907" w:bottom="680" w:left="907" w:header="567" w:footer="283" w:gutter="0"/>
          <w:cols w:space="708"/>
          <w:docGrid w:linePitch="360"/>
        </w:sectPr>
      </w:pPr>
    </w:p>
    <w:p w14:paraId="3D1052D5" w14:textId="0600D251" w:rsidR="0078164A" w:rsidRDefault="00803740" w:rsidP="00372B84">
      <w:pPr>
        <w:rPr>
          <w:rFonts w:eastAsiaTheme="minorEastAsia"/>
          <w:sz w:val="24"/>
          <w:szCs w:val="24"/>
        </w:rPr>
      </w:pPr>
      <w:r w:rsidRPr="00DB6F6B">
        <w:rPr>
          <w:rStyle w:val="REGULAR"/>
          <w:rFonts w:ascii="FS Jack" w:hAnsi="FS Jack" w:cstheme="minorHAnsi"/>
          <w:color w:val="000000" w:themeColor="text1"/>
          <w14:textOutline w14:w="9525" w14:cap="rnd" w14:cmpd="sng" w14:algn="ctr">
            <w14:noFill/>
            <w14:prstDash w14:val="solid"/>
            <w14:bevel/>
          </w14:textOutline>
        </w:rPr>
        <w:t>Clubs are advised to undertake regular risk assessments of the club activities, ensuring that each one is named, signed and dated by those completing and approving it. Risk assessments are ‘living documents’ and should be updated and reviewed regularly and kept in active use to mitigate any new or changing risks. Clubs should undertake specific employee/volunteer risk assessments for anyone undertaking high-risk roles or tasks.</w:t>
      </w:r>
    </w:p>
    <w:sectPr w:rsidR="0078164A" w:rsidSect="00CE7EE5">
      <w:type w:val="continuous"/>
      <w:pgSz w:w="16838" w:h="11906" w:orient="landscape"/>
      <w:pgMar w:top="680" w:right="907" w:bottom="680" w:left="90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B829" w14:textId="77777777" w:rsidR="0010546E" w:rsidRDefault="0010546E" w:rsidP="00C65BCE">
      <w:pPr>
        <w:spacing w:after="0" w:line="240" w:lineRule="auto"/>
      </w:pPr>
      <w:r>
        <w:separator/>
      </w:r>
    </w:p>
  </w:endnote>
  <w:endnote w:type="continuationSeparator" w:id="0">
    <w:p w14:paraId="3564AF7F" w14:textId="77777777" w:rsidR="0010546E" w:rsidRDefault="0010546E" w:rsidP="00C65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DD547B-5574-4BC7-9132-E2B3042A0907}"/>
    <w:embedBold r:id="rId2" w:fontKey="{CC1B617E-C8A4-4337-B11A-5E61E9498433}"/>
  </w:font>
  <w:font w:name="FS Jack Medium">
    <w:altName w:val="Calibri"/>
    <w:panose1 w:val="00000000000000000000"/>
    <w:charset w:val="00"/>
    <w:family w:val="modern"/>
    <w:notTrueType/>
    <w:pitch w:val="variable"/>
    <w:sig w:usb0="A00000AF" w:usb1="4000205A" w:usb2="00000000" w:usb3="00000000" w:csb0="0000009B" w:csb1="00000000"/>
  </w:font>
  <w:font w:name="FS Jack Light">
    <w:altName w:val="Calibri"/>
    <w:panose1 w:val="00000000000000000000"/>
    <w:charset w:val="00"/>
    <w:family w:val="modern"/>
    <w:notTrueType/>
    <w:pitch w:val="variable"/>
    <w:sig w:usb0="A00000AF" w:usb1="4000205A" w:usb2="00000000" w:usb3="00000000" w:csb0="0000009B" w:csb1="00000000"/>
  </w:font>
  <w:font w:name="FS Jack">
    <w:altName w:val="Calibri"/>
    <w:panose1 w:val="00000000000000000000"/>
    <w:charset w:val="00"/>
    <w:family w:val="modern"/>
    <w:notTrueType/>
    <w:pitch w:val="variable"/>
    <w:sig w:usb0="A00000AF" w:usb1="4000205A" w:usb2="00000000" w:usb3="00000000" w:csb0="0000009B" w:csb1="00000000"/>
  </w:font>
  <w:font w:name="FA Brush">
    <w:altName w:val="Calibri"/>
    <w:charset w:val="00"/>
    <w:family w:val="auto"/>
    <w:pitch w:val="variable"/>
    <w:sig w:usb0="8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827B4BE4-0684-45E8-A41C-550494689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29475"/>
      <w:docPartObj>
        <w:docPartGallery w:val="Page Numbers (Bottom of Page)"/>
        <w:docPartUnique/>
      </w:docPartObj>
    </w:sdtPr>
    <w:sdtEndPr>
      <w:rPr>
        <w:rFonts w:ascii="FS Jack Medium" w:hAnsi="FS Jack Medium"/>
        <w:noProof/>
        <w:color w:val="C00000"/>
      </w:rPr>
    </w:sdtEndPr>
    <w:sdtContent>
      <w:p w14:paraId="4F56848C" w14:textId="77777777" w:rsidR="009B2FAC" w:rsidRPr="009B2FAC" w:rsidRDefault="009B2FAC">
        <w:pPr>
          <w:pStyle w:val="Footer"/>
          <w:jc w:val="right"/>
          <w:rPr>
            <w:rFonts w:ascii="FS Jack Medium" w:hAnsi="FS Jack Medium"/>
            <w:color w:val="C00000"/>
          </w:rPr>
        </w:pPr>
        <w:r w:rsidRPr="009B2FAC">
          <w:rPr>
            <w:rFonts w:ascii="FS Jack Medium" w:hAnsi="FS Jack Medium"/>
            <w:color w:val="C00000"/>
          </w:rPr>
          <w:fldChar w:fldCharType="begin"/>
        </w:r>
        <w:r w:rsidRPr="009B2FAC">
          <w:rPr>
            <w:rFonts w:ascii="FS Jack Medium" w:hAnsi="FS Jack Medium"/>
            <w:color w:val="C00000"/>
          </w:rPr>
          <w:instrText xml:space="preserve"> PAGE   \* MERGEFORMAT </w:instrText>
        </w:r>
        <w:r w:rsidRPr="009B2FAC">
          <w:rPr>
            <w:rFonts w:ascii="FS Jack Medium" w:hAnsi="FS Jack Medium"/>
            <w:color w:val="C00000"/>
          </w:rPr>
          <w:fldChar w:fldCharType="separate"/>
        </w:r>
        <w:r w:rsidRPr="009B2FAC">
          <w:rPr>
            <w:rFonts w:ascii="FS Jack Medium" w:hAnsi="FS Jack Medium"/>
            <w:noProof/>
            <w:color w:val="C00000"/>
          </w:rPr>
          <w:t>2</w:t>
        </w:r>
        <w:r w:rsidRPr="009B2FAC">
          <w:rPr>
            <w:rFonts w:ascii="FS Jack Medium" w:hAnsi="FS Jack Medium"/>
            <w:noProof/>
            <w:color w:val="C0000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4BDFA" w14:textId="77777777" w:rsidR="0010546E" w:rsidRDefault="0010546E" w:rsidP="00C65BCE">
      <w:pPr>
        <w:spacing w:after="0" w:line="240" w:lineRule="auto"/>
      </w:pPr>
      <w:r>
        <w:separator/>
      </w:r>
    </w:p>
  </w:footnote>
  <w:footnote w:type="continuationSeparator" w:id="0">
    <w:p w14:paraId="67BAF759" w14:textId="77777777" w:rsidR="0010546E" w:rsidRDefault="0010546E" w:rsidP="00C65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7611" w14:textId="387AA2A0" w:rsidR="00C65BCE" w:rsidRDefault="00BA226A">
    <w:pPr>
      <w:pStyle w:val="Header"/>
      <w:rPr>
        <w:rFonts w:ascii="FA Brush" w:hAnsi="FA Brush"/>
        <w:color w:val="17223E"/>
        <w:sz w:val="36"/>
        <w:szCs w:val="36"/>
      </w:rPr>
    </w:pPr>
    <w:r w:rsidRPr="003267BE">
      <w:rPr>
        <w:noProof/>
      </w:rPr>
      <w:drawing>
        <wp:anchor distT="0" distB="0" distL="114300" distR="114300" simplePos="0" relativeHeight="251661312" behindDoc="1" locked="0" layoutInCell="1" allowOverlap="1" wp14:anchorId="359B23F3" wp14:editId="1AEC1139">
          <wp:simplePos x="0" y="0"/>
          <wp:positionH relativeFrom="column">
            <wp:posOffset>-587828</wp:posOffset>
          </wp:positionH>
          <wp:positionV relativeFrom="paragraph">
            <wp:posOffset>-362857</wp:posOffset>
          </wp:positionV>
          <wp:extent cx="10742194" cy="7653600"/>
          <wp:effectExtent l="0" t="0" r="2540" b="5080"/>
          <wp:wrapNone/>
          <wp:docPr id="20764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1">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r w:rsidR="0078164A">
      <w:rPr>
        <w:rFonts w:ascii="FA Brush" w:hAnsi="FA Brush"/>
        <w:noProof/>
        <w:color w:val="17223E"/>
        <w:sz w:val="36"/>
        <w:szCs w:val="36"/>
      </w:rPr>
      <w:drawing>
        <wp:inline distT="0" distB="0" distL="0" distR="0" wp14:anchorId="7637459F" wp14:editId="16DD07A2">
          <wp:extent cx="9540875" cy="353695"/>
          <wp:effectExtent l="0" t="0" r="0" b="8255"/>
          <wp:docPr id="1805937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0875" cy="353695"/>
                  </a:xfrm>
                  <a:prstGeom prst="rect">
                    <a:avLst/>
                  </a:prstGeom>
                  <a:noFill/>
                </pic:spPr>
              </pic:pic>
            </a:graphicData>
          </a:graphic>
        </wp:inline>
      </w:drawing>
    </w:r>
  </w:p>
  <w:p w14:paraId="431DBAF3" w14:textId="34176CD5" w:rsidR="005E2B15" w:rsidRDefault="005E2B15">
    <w:pPr>
      <w:pStyle w:val="Header"/>
      <w:rPr>
        <w:rFonts w:ascii="FA Brush" w:hAnsi="FA Brush"/>
        <w:color w:val="17223E"/>
        <w:sz w:val="36"/>
        <w:szCs w:val="36"/>
      </w:rPr>
    </w:pPr>
    <w:r>
      <w:rPr>
        <w:rFonts w:ascii="FA Brush" w:hAnsi="FA Brush"/>
        <w:noProof/>
        <w:color w:val="17223E"/>
        <w:sz w:val="36"/>
        <w:szCs w:val="36"/>
      </w:rPr>
      <mc:AlternateContent>
        <mc:Choice Requires="wps">
          <w:drawing>
            <wp:anchor distT="0" distB="0" distL="114300" distR="114300" simplePos="0" relativeHeight="251659264" behindDoc="0" locked="0" layoutInCell="1" allowOverlap="1" wp14:anchorId="01B70604" wp14:editId="1CCE4B8A">
              <wp:simplePos x="0" y="0"/>
              <wp:positionH relativeFrom="column">
                <wp:posOffset>5080</wp:posOffset>
              </wp:positionH>
              <wp:positionV relativeFrom="paragraph">
                <wp:posOffset>108585</wp:posOffset>
              </wp:positionV>
              <wp:extent cx="9527540" cy="0"/>
              <wp:effectExtent l="0" t="0" r="0" b="0"/>
              <wp:wrapNone/>
              <wp:docPr id="1606162050" name="Straight Connector 2"/>
              <wp:cNvGraphicFramePr/>
              <a:graphic xmlns:a="http://schemas.openxmlformats.org/drawingml/2006/main">
                <a:graphicData uri="http://schemas.microsoft.com/office/word/2010/wordprocessingShape">
                  <wps:wsp>
                    <wps:cNvCnPr/>
                    <wps:spPr>
                      <a:xfrm>
                        <a:off x="0" y="0"/>
                        <a:ext cx="952754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3A19025"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5pt" to="750.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" strokecolor="red"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289"/>
    <w:multiLevelType w:val="hybridMultilevel"/>
    <w:tmpl w:val="05C83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432ED5"/>
    <w:multiLevelType w:val="hybridMultilevel"/>
    <w:tmpl w:val="A8B0E44E"/>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 w15:restartNumberingAfterBreak="0">
    <w:nsid w:val="0A1159AE"/>
    <w:multiLevelType w:val="hybridMultilevel"/>
    <w:tmpl w:val="82A8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21BC9"/>
    <w:multiLevelType w:val="hybridMultilevel"/>
    <w:tmpl w:val="4D3441D0"/>
    <w:lvl w:ilvl="0" w:tplc="57FCD06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D75E9"/>
    <w:multiLevelType w:val="hybridMultilevel"/>
    <w:tmpl w:val="568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D4A6E"/>
    <w:multiLevelType w:val="hybridMultilevel"/>
    <w:tmpl w:val="D9009872"/>
    <w:lvl w:ilvl="0" w:tplc="7BD4CFC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F356CC"/>
    <w:multiLevelType w:val="hybridMultilevel"/>
    <w:tmpl w:val="13867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8581A"/>
    <w:multiLevelType w:val="hybridMultilevel"/>
    <w:tmpl w:val="0EB6BD5E"/>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7A6AE6"/>
    <w:multiLevelType w:val="hybridMultilevel"/>
    <w:tmpl w:val="717E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42A89"/>
    <w:multiLevelType w:val="hybridMultilevel"/>
    <w:tmpl w:val="5ED470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9D26CE"/>
    <w:multiLevelType w:val="hybridMultilevel"/>
    <w:tmpl w:val="E1D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E4A8F"/>
    <w:multiLevelType w:val="hybridMultilevel"/>
    <w:tmpl w:val="A1E20B92"/>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D86A7A"/>
    <w:multiLevelType w:val="hybridMultilevel"/>
    <w:tmpl w:val="19588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C7D11"/>
    <w:multiLevelType w:val="multilevel"/>
    <w:tmpl w:val="0AA47672"/>
    <w:lvl w:ilvl="0">
      <w:start w:val="1"/>
      <w:numFmt w:val="decimal"/>
      <w:lvlText w:val="%1."/>
      <w:lvlJc w:val="left"/>
      <w:pPr>
        <w:ind w:left="360" w:hanging="360"/>
      </w:pPr>
      <w:rPr>
        <w:rFonts w:ascii="FS Jack Medium" w:hAnsi="FS Jack Medium" w:hint="default"/>
        <w:b w:val="0"/>
        <w:color w:val="282F45"/>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A4A2D"/>
    <w:multiLevelType w:val="hybridMultilevel"/>
    <w:tmpl w:val="746237F8"/>
    <w:lvl w:ilvl="0" w:tplc="FE6E88D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AB1B2F"/>
    <w:multiLevelType w:val="hybridMultilevel"/>
    <w:tmpl w:val="B3D233C0"/>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225CA1"/>
    <w:multiLevelType w:val="hybridMultilevel"/>
    <w:tmpl w:val="AD8EB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579EE"/>
    <w:multiLevelType w:val="hybridMultilevel"/>
    <w:tmpl w:val="E758D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F21917"/>
    <w:multiLevelType w:val="hybridMultilevel"/>
    <w:tmpl w:val="DD28C76A"/>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375EFA"/>
    <w:multiLevelType w:val="hybridMultilevel"/>
    <w:tmpl w:val="AA9462B0"/>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74CBA"/>
    <w:multiLevelType w:val="hybridMultilevel"/>
    <w:tmpl w:val="6128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826B0"/>
    <w:multiLevelType w:val="hybridMultilevel"/>
    <w:tmpl w:val="C03AF9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4A2F81"/>
    <w:multiLevelType w:val="hybridMultilevel"/>
    <w:tmpl w:val="22CE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A537AF"/>
    <w:multiLevelType w:val="hybridMultilevel"/>
    <w:tmpl w:val="FC169368"/>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C35BD"/>
    <w:multiLevelType w:val="hybridMultilevel"/>
    <w:tmpl w:val="C0DA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87291"/>
    <w:multiLevelType w:val="hybridMultilevel"/>
    <w:tmpl w:val="9294CF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B252FA"/>
    <w:multiLevelType w:val="hybridMultilevel"/>
    <w:tmpl w:val="151C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266BA"/>
    <w:multiLevelType w:val="hybridMultilevel"/>
    <w:tmpl w:val="7E5A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91DD4"/>
    <w:multiLevelType w:val="hybridMultilevel"/>
    <w:tmpl w:val="0BEE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84D62"/>
    <w:multiLevelType w:val="hybridMultilevel"/>
    <w:tmpl w:val="DE3C388A"/>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B272B"/>
    <w:multiLevelType w:val="hybridMultilevel"/>
    <w:tmpl w:val="D33C4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5E91685"/>
    <w:multiLevelType w:val="hybridMultilevel"/>
    <w:tmpl w:val="15DC059C"/>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C90BCA"/>
    <w:multiLevelType w:val="hybridMultilevel"/>
    <w:tmpl w:val="378EBA1E"/>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CA62420"/>
    <w:multiLevelType w:val="hybridMultilevel"/>
    <w:tmpl w:val="B132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50C22"/>
    <w:multiLevelType w:val="hybridMultilevel"/>
    <w:tmpl w:val="59BE6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D70EE"/>
    <w:multiLevelType w:val="hybridMultilevel"/>
    <w:tmpl w:val="7916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F521B"/>
    <w:multiLevelType w:val="hybridMultilevel"/>
    <w:tmpl w:val="B54A596C"/>
    <w:lvl w:ilvl="0" w:tplc="FFFFFFFF">
      <w:start w:val="1"/>
      <w:numFmt w:val="bullet"/>
      <w:lvlText w:val=""/>
      <w:lvlJc w:val="left"/>
      <w:pPr>
        <w:ind w:left="720" w:hanging="360"/>
      </w:pPr>
      <w:rPr>
        <w:rFonts w:ascii="Symbol" w:hAnsi="Symbol" w:hint="default"/>
      </w:rPr>
    </w:lvl>
    <w:lvl w:ilvl="1" w:tplc="1632E8C6">
      <w:start w:val="1"/>
      <w:numFmt w:val="bullet"/>
      <w:pStyle w:val="Bullet2"/>
      <w:lvlText w:val="-"/>
      <w:lvlJc w:val="left"/>
      <w:pPr>
        <w:ind w:left="1440" w:hanging="360"/>
      </w:pPr>
      <w:rPr>
        <w:rFonts w:ascii="Calibri" w:hAnsi="Calibri"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72728E"/>
    <w:multiLevelType w:val="hybridMultilevel"/>
    <w:tmpl w:val="FA60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677A0F"/>
    <w:multiLevelType w:val="hybridMultilevel"/>
    <w:tmpl w:val="BBF2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5A09"/>
    <w:multiLevelType w:val="hybridMultilevel"/>
    <w:tmpl w:val="8A3826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70270C"/>
    <w:multiLevelType w:val="hybridMultilevel"/>
    <w:tmpl w:val="717C26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BF731D"/>
    <w:multiLevelType w:val="hybridMultilevel"/>
    <w:tmpl w:val="53F8DD0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F2B1DD5"/>
    <w:multiLevelType w:val="multilevel"/>
    <w:tmpl w:val="71DEE4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7E6FA7"/>
    <w:multiLevelType w:val="hybridMultilevel"/>
    <w:tmpl w:val="182807C8"/>
    <w:lvl w:ilvl="0" w:tplc="7BD4CFCC">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DE1175"/>
    <w:multiLevelType w:val="hybridMultilevel"/>
    <w:tmpl w:val="DBC24E24"/>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74E06"/>
    <w:multiLevelType w:val="hybridMultilevel"/>
    <w:tmpl w:val="FEE64998"/>
    <w:lvl w:ilvl="0" w:tplc="08090001">
      <w:start w:val="1"/>
      <w:numFmt w:val="bullet"/>
      <w:lvlText w:val=""/>
      <w:lvlJc w:val="left"/>
      <w:pPr>
        <w:ind w:left="1136" w:hanging="360"/>
      </w:pPr>
      <w:rPr>
        <w:rFonts w:ascii="Symbol" w:hAnsi="Symbol" w:hint="default"/>
      </w:rPr>
    </w:lvl>
    <w:lvl w:ilvl="1" w:tplc="08090003">
      <w:start w:val="1"/>
      <w:numFmt w:val="bullet"/>
      <w:lvlText w:val="o"/>
      <w:lvlJc w:val="left"/>
      <w:pPr>
        <w:ind w:left="1856" w:hanging="360"/>
      </w:pPr>
      <w:rPr>
        <w:rFonts w:ascii="Courier New" w:hAnsi="Courier New" w:cs="Courier New" w:hint="default"/>
      </w:rPr>
    </w:lvl>
    <w:lvl w:ilvl="2" w:tplc="08090005">
      <w:start w:val="1"/>
      <w:numFmt w:val="bullet"/>
      <w:lvlText w:val=""/>
      <w:lvlJc w:val="left"/>
      <w:pPr>
        <w:ind w:left="2576" w:hanging="360"/>
      </w:pPr>
      <w:rPr>
        <w:rFonts w:ascii="Wingdings" w:hAnsi="Wingdings" w:hint="default"/>
      </w:rPr>
    </w:lvl>
    <w:lvl w:ilvl="3" w:tplc="08090001">
      <w:start w:val="1"/>
      <w:numFmt w:val="bullet"/>
      <w:lvlText w:val=""/>
      <w:lvlJc w:val="left"/>
      <w:pPr>
        <w:ind w:left="3296" w:hanging="360"/>
      </w:pPr>
      <w:rPr>
        <w:rFonts w:ascii="Symbol" w:hAnsi="Symbol" w:hint="default"/>
      </w:rPr>
    </w:lvl>
    <w:lvl w:ilvl="4" w:tplc="08090003">
      <w:start w:val="1"/>
      <w:numFmt w:val="bullet"/>
      <w:lvlText w:val="o"/>
      <w:lvlJc w:val="left"/>
      <w:pPr>
        <w:ind w:left="4016" w:hanging="360"/>
      </w:pPr>
      <w:rPr>
        <w:rFonts w:ascii="Courier New" w:hAnsi="Courier New" w:cs="Courier New" w:hint="default"/>
      </w:rPr>
    </w:lvl>
    <w:lvl w:ilvl="5" w:tplc="08090005">
      <w:start w:val="1"/>
      <w:numFmt w:val="bullet"/>
      <w:lvlText w:val=""/>
      <w:lvlJc w:val="left"/>
      <w:pPr>
        <w:ind w:left="4736" w:hanging="360"/>
      </w:pPr>
      <w:rPr>
        <w:rFonts w:ascii="Wingdings" w:hAnsi="Wingdings" w:hint="default"/>
      </w:rPr>
    </w:lvl>
    <w:lvl w:ilvl="6" w:tplc="08090001">
      <w:start w:val="1"/>
      <w:numFmt w:val="bullet"/>
      <w:lvlText w:val=""/>
      <w:lvlJc w:val="left"/>
      <w:pPr>
        <w:ind w:left="5456" w:hanging="360"/>
      </w:pPr>
      <w:rPr>
        <w:rFonts w:ascii="Symbol" w:hAnsi="Symbol" w:hint="default"/>
      </w:rPr>
    </w:lvl>
    <w:lvl w:ilvl="7" w:tplc="08090003">
      <w:start w:val="1"/>
      <w:numFmt w:val="bullet"/>
      <w:lvlText w:val="o"/>
      <w:lvlJc w:val="left"/>
      <w:pPr>
        <w:ind w:left="6176" w:hanging="360"/>
      </w:pPr>
      <w:rPr>
        <w:rFonts w:ascii="Courier New" w:hAnsi="Courier New" w:cs="Courier New" w:hint="default"/>
      </w:rPr>
    </w:lvl>
    <w:lvl w:ilvl="8" w:tplc="08090005">
      <w:start w:val="1"/>
      <w:numFmt w:val="bullet"/>
      <w:lvlText w:val=""/>
      <w:lvlJc w:val="left"/>
      <w:pPr>
        <w:ind w:left="6896" w:hanging="360"/>
      </w:pPr>
      <w:rPr>
        <w:rFonts w:ascii="Wingdings" w:hAnsi="Wingdings" w:hint="default"/>
      </w:rPr>
    </w:lvl>
  </w:abstractNum>
  <w:abstractNum w:abstractNumId="46" w15:restartNumberingAfterBreak="0">
    <w:nsid w:val="76836267"/>
    <w:multiLevelType w:val="hybridMultilevel"/>
    <w:tmpl w:val="C0A4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B97287"/>
    <w:multiLevelType w:val="hybridMultilevel"/>
    <w:tmpl w:val="AFB0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52F43"/>
    <w:multiLevelType w:val="hybridMultilevel"/>
    <w:tmpl w:val="932C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40096">
    <w:abstractNumId w:val="45"/>
  </w:num>
  <w:num w:numId="2" w16cid:durableId="1676570319">
    <w:abstractNumId w:val="17"/>
  </w:num>
  <w:num w:numId="3" w16cid:durableId="1324627422">
    <w:abstractNumId w:val="26"/>
  </w:num>
  <w:num w:numId="4" w16cid:durableId="1597976039">
    <w:abstractNumId w:val="10"/>
  </w:num>
  <w:num w:numId="5" w16cid:durableId="249504175">
    <w:abstractNumId w:val="46"/>
  </w:num>
  <w:num w:numId="6" w16cid:durableId="1482238520">
    <w:abstractNumId w:val="27"/>
  </w:num>
  <w:num w:numId="7" w16cid:durableId="2072193737">
    <w:abstractNumId w:val="3"/>
  </w:num>
  <w:num w:numId="8" w16cid:durableId="945507388">
    <w:abstractNumId w:val="37"/>
  </w:num>
  <w:num w:numId="9" w16cid:durableId="114566726">
    <w:abstractNumId w:val="48"/>
  </w:num>
  <w:num w:numId="10" w16cid:durableId="1777864678">
    <w:abstractNumId w:val="8"/>
  </w:num>
  <w:num w:numId="11" w16cid:durableId="1062630483">
    <w:abstractNumId w:val="34"/>
  </w:num>
  <w:num w:numId="12" w16cid:durableId="393626299">
    <w:abstractNumId w:val="28"/>
  </w:num>
  <w:num w:numId="13" w16cid:durableId="1894999710">
    <w:abstractNumId w:val="4"/>
  </w:num>
  <w:num w:numId="14" w16cid:durableId="1724674160">
    <w:abstractNumId w:val="22"/>
  </w:num>
  <w:num w:numId="15" w16cid:durableId="1451167283">
    <w:abstractNumId w:val="38"/>
  </w:num>
  <w:num w:numId="16" w16cid:durableId="591547836">
    <w:abstractNumId w:val="15"/>
  </w:num>
  <w:num w:numId="17" w16cid:durableId="1908297859">
    <w:abstractNumId w:val="44"/>
  </w:num>
  <w:num w:numId="18" w16cid:durableId="281809945">
    <w:abstractNumId w:val="9"/>
  </w:num>
  <w:num w:numId="19" w16cid:durableId="1262909463">
    <w:abstractNumId w:val="18"/>
  </w:num>
  <w:num w:numId="20" w16cid:durableId="1826705914">
    <w:abstractNumId w:val="16"/>
  </w:num>
  <w:num w:numId="21" w16cid:durableId="931741826">
    <w:abstractNumId w:val="43"/>
  </w:num>
  <w:num w:numId="22" w16cid:durableId="1274899632">
    <w:abstractNumId w:val="30"/>
  </w:num>
  <w:num w:numId="23" w16cid:durableId="540365627">
    <w:abstractNumId w:val="23"/>
  </w:num>
  <w:num w:numId="24" w16cid:durableId="1614629434">
    <w:abstractNumId w:val="21"/>
  </w:num>
  <w:num w:numId="25" w16cid:durableId="277293919">
    <w:abstractNumId w:val="1"/>
  </w:num>
  <w:num w:numId="26" w16cid:durableId="1185054496">
    <w:abstractNumId w:val="24"/>
  </w:num>
  <w:num w:numId="27" w16cid:durableId="682248059">
    <w:abstractNumId w:val="7"/>
  </w:num>
  <w:num w:numId="28" w16cid:durableId="646976018">
    <w:abstractNumId w:val="47"/>
  </w:num>
  <w:num w:numId="29" w16cid:durableId="1053038644">
    <w:abstractNumId w:val="41"/>
  </w:num>
  <w:num w:numId="30" w16cid:durableId="1873112443">
    <w:abstractNumId w:val="25"/>
  </w:num>
  <w:num w:numId="31" w16cid:durableId="735208465">
    <w:abstractNumId w:val="32"/>
  </w:num>
  <w:num w:numId="32" w16cid:durableId="521095734">
    <w:abstractNumId w:val="20"/>
  </w:num>
  <w:num w:numId="33" w16cid:durableId="109250423">
    <w:abstractNumId w:val="0"/>
  </w:num>
  <w:num w:numId="34" w16cid:durableId="454370495">
    <w:abstractNumId w:val="5"/>
  </w:num>
  <w:num w:numId="35" w16cid:durableId="1331519709">
    <w:abstractNumId w:val="33"/>
  </w:num>
  <w:num w:numId="36" w16cid:durableId="309600833">
    <w:abstractNumId w:val="35"/>
  </w:num>
  <w:num w:numId="37" w16cid:durableId="1088042375">
    <w:abstractNumId w:val="40"/>
  </w:num>
  <w:num w:numId="38" w16cid:durableId="1013605926">
    <w:abstractNumId w:val="2"/>
  </w:num>
  <w:num w:numId="39" w16cid:durableId="1700426290">
    <w:abstractNumId w:val="14"/>
  </w:num>
  <w:num w:numId="40" w16cid:durableId="1231696003">
    <w:abstractNumId w:val="19"/>
  </w:num>
  <w:num w:numId="41" w16cid:durableId="576673946">
    <w:abstractNumId w:val="29"/>
  </w:num>
  <w:num w:numId="42" w16cid:durableId="1560245880">
    <w:abstractNumId w:val="12"/>
  </w:num>
  <w:num w:numId="43" w16cid:durableId="399795947">
    <w:abstractNumId w:val="6"/>
  </w:num>
  <w:num w:numId="44" w16cid:durableId="430321508">
    <w:abstractNumId w:val="11"/>
  </w:num>
  <w:num w:numId="45" w16cid:durableId="410394122">
    <w:abstractNumId w:val="31"/>
  </w:num>
  <w:num w:numId="46" w16cid:durableId="1531067254">
    <w:abstractNumId w:val="42"/>
  </w:num>
  <w:num w:numId="47" w16cid:durableId="833029037">
    <w:abstractNumId w:val="13"/>
  </w:num>
  <w:num w:numId="48" w16cid:durableId="1227111686">
    <w:abstractNumId w:val="39"/>
  </w:num>
  <w:num w:numId="49" w16cid:durableId="5794812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626"/>
    <w:rsid w:val="00005AAE"/>
    <w:rsid w:val="000143C2"/>
    <w:rsid w:val="000161E1"/>
    <w:rsid w:val="00023B38"/>
    <w:rsid w:val="000365FD"/>
    <w:rsid w:val="0004062E"/>
    <w:rsid w:val="00042904"/>
    <w:rsid w:val="00050DE9"/>
    <w:rsid w:val="0005573D"/>
    <w:rsid w:val="000571F1"/>
    <w:rsid w:val="00080804"/>
    <w:rsid w:val="00090832"/>
    <w:rsid w:val="00090C7A"/>
    <w:rsid w:val="000A266F"/>
    <w:rsid w:val="000A4370"/>
    <w:rsid w:val="000A4904"/>
    <w:rsid w:val="000A542A"/>
    <w:rsid w:val="000B47C3"/>
    <w:rsid w:val="000B5803"/>
    <w:rsid w:val="000C2CAB"/>
    <w:rsid w:val="000C633D"/>
    <w:rsid w:val="000D06B3"/>
    <w:rsid w:val="000D2219"/>
    <w:rsid w:val="000D3932"/>
    <w:rsid w:val="000D49A3"/>
    <w:rsid w:val="000E270A"/>
    <w:rsid w:val="000E2A6A"/>
    <w:rsid w:val="000E3A24"/>
    <w:rsid w:val="000F3AA0"/>
    <w:rsid w:val="000F41D4"/>
    <w:rsid w:val="000F7F00"/>
    <w:rsid w:val="0010546E"/>
    <w:rsid w:val="00121427"/>
    <w:rsid w:val="00122354"/>
    <w:rsid w:val="00126EC9"/>
    <w:rsid w:val="00127181"/>
    <w:rsid w:val="00133B02"/>
    <w:rsid w:val="0013714B"/>
    <w:rsid w:val="001447B6"/>
    <w:rsid w:val="00153786"/>
    <w:rsid w:val="0015607D"/>
    <w:rsid w:val="00157E3A"/>
    <w:rsid w:val="00165E2B"/>
    <w:rsid w:val="00180D8E"/>
    <w:rsid w:val="00184C51"/>
    <w:rsid w:val="00186A07"/>
    <w:rsid w:val="00192006"/>
    <w:rsid w:val="00192CCC"/>
    <w:rsid w:val="00193262"/>
    <w:rsid w:val="00194B68"/>
    <w:rsid w:val="001A0DCD"/>
    <w:rsid w:val="001A483C"/>
    <w:rsid w:val="001A7CC7"/>
    <w:rsid w:val="001B6A24"/>
    <w:rsid w:val="001D2B69"/>
    <w:rsid w:val="001D430D"/>
    <w:rsid w:val="001D5885"/>
    <w:rsid w:val="001D7118"/>
    <w:rsid w:val="001E3164"/>
    <w:rsid w:val="001E33EC"/>
    <w:rsid w:val="001E55BF"/>
    <w:rsid w:val="001E650F"/>
    <w:rsid w:val="001F025D"/>
    <w:rsid w:val="001F138C"/>
    <w:rsid w:val="001F2CEC"/>
    <w:rsid w:val="002006DB"/>
    <w:rsid w:val="00202FA2"/>
    <w:rsid w:val="00211BEB"/>
    <w:rsid w:val="002166A7"/>
    <w:rsid w:val="00220AA8"/>
    <w:rsid w:val="00230393"/>
    <w:rsid w:val="00234027"/>
    <w:rsid w:val="00235335"/>
    <w:rsid w:val="00235EF7"/>
    <w:rsid w:val="00237F36"/>
    <w:rsid w:val="00250C6C"/>
    <w:rsid w:val="00251ABF"/>
    <w:rsid w:val="00254157"/>
    <w:rsid w:val="00257E15"/>
    <w:rsid w:val="0026282B"/>
    <w:rsid w:val="00264B37"/>
    <w:rsid w:val="00267DD3"/>
    <w:rsid w:val="002715B7"/>
    <w:rsid w:val="00283EC8"/>
    <w:rsid w:val="00292D29"/>
    <w:rsid w:val="00293FEF"/>
    <w:rsid w:val="00294D44"/>
    <w:rsid w:val="0029748E"/>
    <w:rsid w:val="002A59C3"/>
    <w:rsid w:val="002A5ABC"/>
    <w:rsid w:val="002A65DB"/>
    <w:rsid w:val="002B4C73"/>
    <w:rsid w:val="002C4011"/>
    <w:rsid w:val="002E731C"/>
    <w:rsid w:val="002F1253"/>
    <w:rsid w:val="002F3AC4"/>
    <w:rsid w:val="0030119B"/>
    <w:rsid w:val="00302F0E"/>
    <w:rsid w:val="003047D9"/>
    <w:rsid w:val="00312703"/>
    <w:rsid w:val="00313045"/>
    <w:rsid w:val="00313DFB"/>
    <w:rsid w:val="0031621F"/>
    <w:rsid w:val="00316BFB"/>
    <w:rsid w:val="00317FE7"/>
    <w:rsid w:val="00322544"/>
    <w:rsid w:val="003337B2"/>
    <w:rsid w:val="00342F57"/>
    <w:rsid w:val="00343757"/>
    <w:rsid w:val="00347B99"/>
    <w:rsid w:val="00351567"/>
    <w:rsid w:val="003609E4"/>
    <w:rsid w:val="00364DC2"/>
    <w:rsid w:val="00366ECC"/>
    <w:rsid w:val="0037112A"/>
    <w:rsid w:val="00372B84"/>
    <w:rsid w:val="0037445E"/>
    <w:rsid w:val="00375F9E"/>
    <w:rsid w:val="0037755A"/>
    <w:rsid w:val="00380F49"/>
    <w:rsid w:val="00387A63"/>
    <w:rsid w:val="003939DF"/>
    <w:rsid w:val="00395199"/>
    <w:rsid w:val="003A2D31"/>
    <w:rsid w:val="003A3C07"/>
    <w:rsid w:val="003A42C8"/>
    <w:rsid w:val="003A67A3"/>
    <w:rsid w:val="003C0452"/>
    <w:rsid w:val="003C2D1C"/>
    <w:rsid w:val="003C46D7"/>
    <w:rsid w:val="003C5BD1"/>
    <w:rsid w:val="003D4FC4"/>
    <w:rsid w:val="003D61A9"/>
    <w:rsid w:val="003D643C"/>
    <w:rsid w:val="003D73A5"/>
    <w:rsid w:val="003F1F8C"/>
    <w:rsid w:val="003F2ED0"/>
    <w:rsid w:val="003F3F69"/>
    <w:rsid w:val="00401604"/>
    <w:rsid w:val="00403E88"/>
    <w:rsid w:val="00416308"/>
    <w:rsid w:val="004171BA"/>
    <w:rsid w:val="00427D40"/>
    <w:rsid w:val="004309FD"/>
    <w:rsid w:val="00431F97"/>
    <w:rsid w:val="004351BD"/>
    <w:rsid w:val="0043587E"/>
    <w:rsid w:val="004362AE"/>
    <w:rsid w:val="004370C1"/>
    <w:rsid w:val="00443026"/>
    <w:rsid w:val="004451D1"/>
    <w:rsid w:val="00446B22"/>
    <w:rsid w:val="00447108"/>
    <w:rsid w:val="00451292"/>
    <w:rsid w:val="00455887"/>
    <w:rsid w:val="00456691"/>
    <w:rsid w:val="00456CD3"/>
    <w:rsid w:val="004575C2"/>
    <w:rsid w:val="004606B6"/>
    <w:rsid w:val="00461D51"/>
    <w:rsid w:val="004629D2"/>
    <w:rsid w:val="00462B7E"/>
    <w:rsid w:val="004655F5"/>
    <w:rsid w:val="004706D7"/>
    <w:rsid w:val="00481532"/>
    <w:rsid w:val="0048154A"/>
    <w:rsid w:val="0048162C"/>
    <w:rsid w:val="00482B9D"/>
    <w:rsid w:val="004832CD"/>
    <w:rsid w:val="00486701"/>
    <w:rsid w:val="00487B1F"/>
    <w:rsid w:val="0049330A"/>
    <w:rsid w:val="00496083"/>
    <w:rsid w:val="00496549"/>
    <w:rsid w:val="004A0423"/>
    <w:rsid w:val="004A2492"/>
    <w:rsid w:val="004A2DD1"/>
    <w:rsid w:val="004A543F"/>
    <w:rsid w:val="004A620F"/>
    <w:rsid w:val="004A684B"/>
    <w:rsid w:val="004A68A4"/>
    <w:rsid w:val="004A72A7"/>
    <w:rsid w:val="004C0933"/>
    <w:rsid w:val="004C21D3"/>
    <w:rsid w:val="004C5AFA"/>
    <w:rsid w:val="004D3FC2"/>
    <w:rsid w:val="004D53AC"/>
    <w:rsid w:val="004D6670"/>
    <w:rsid w:val="004E459A"/>
    <w:rsid w:val="004E500E"/>
    <w:rsid w:val="004E52C0"/>
    <w:rsid w:val="004E5E9E"/>
    <w:rsid w:val="004E5FD1"/>
    <w:rsid w:val="004E78E4"/>
    <w:rsid w:val="004F0A61"/>
    <w:rsid w:val="004F18BA"/>
    <w:rsid w:val="0050091E"/>
    <w:rsid w:val="005075BB"/>
    <w:rsid w:val="005076BD"/>
    <w:rsid w:val="005079B0"/>
    <w:rsid w:val="00512B6A"/>
    <w:rsid w:val="00522EA7"/>
    <w:rsid w:val="005235C7"/>
    <w:rsid w:val="005246C5"/>
    <w:rsid w:val="00524C67"/>
    <w:rsid w:val="005250BF"/>
    <w:rsid w:val="00527DCF"/>
    <w:rsid w:val="00531BEF"/>
    <w:rsid w:val="00532100"/>
    <w:rsid w:val="005325A4"/>
    <w:rsid w:val="00541F63"/>
    <w:rsid w:val="00543544"/>
    <w:rsid w:val="00545ECA"/>
    <w:rsid w:val="00572539"/>
    <w:rsid w:val="0057790F"/>
    <w:rsid w:val="005835DB"/>
    <w:rsid w:val="0059224E"/>
    <w:rsid w:val="0059415A"/>
    <w:rsid w:val="005A77B0"/>
    <w:rsid w:val="005A7B4E"/>
    <w:rsid w:val="005B3A8A"/>
    <w:rsid w:val="005B416B"/>
    <w:rsid w:val="005B4E37"/>
    <w:rsid w:val="005B7E4B"/>
    <w:rsid w:val="005C0F91"/>
    <w:rsid w:val="005C1673"/>
    <w:rsid w:val="005C5175"/>
    <w:rsid w:val="005D199D"/>
    <w:rsid w:val="005E2B15"/>
    <w:rsid w:val="005E449F"/>
    <w:rsid w:val="005E551A"/>
    <w:rsid w:val="005F6BB9"/>
    <w:rsid w:val="00605574"/>
    <w:rsid w:val="00605FA5"/>
    <w:rsid w:val="00610019"/>
    <w:rsid w:val="00617C12"/>
    <w:rsid w:val="006234D6"/>
    <w:rsid w:val="0062351F"/>
    <w:rsid w:val="00625239"/>
    <w:rsid w:val="00635651"/>
    <w:rsid w:val="006400C6"/>
    <w:rsid w:val="00641EB8"/>
    <w:rsid w:val="00650AB3"/>
    <w:rsid w:val="00651DC1"/>
    <w:rsid w:val="00651F51"/>
    <w:rsid w:val="00664E4A"/>
    <w:rsid w:val="00667121"/>
    <w:rsid w:val="00684A90"/>
    <w:rsid w:val="0068556E"/>
    <w:rsid w:val="00686CDE"/>
    <w:rsid w:val="00686D67"/>
    <w:rsid w:val="006901E5"/>
    <w:rsid w:val="00690B56"/>
    <w:rsid w:val="00692635"/>
    <w:rsid w:val="006928FF"/>
    <w:rsid w:val="006940F9"/>
    <w:rsid w:val="0069530E"/>
    <w:rsid w:val="006B246F"/>
    <w:rsid w:val="006C1C1F"/>
    <w:rsid w:val="006C315A"/>
    <w:rsid w:val="006C38F1"/>
    <w:rsid w:val="006C742B"/>
    <w:rsid w:val="006D0E2D"/>
    <w:rsid w:val="006D6829"/>
    <w:rsid w:val="006D6995"/>
    <w:rsid w:val="006D719B"/>
    <w:rsid w:val="006E0631"/>
    <w:rsid w:val="006E080F"/>
    <w:rsid w:val="006E152D"/>
    <w:rsid w:val="006E200E"/>
    <w:rsid w:val="006E2C5A"/>
    <w:rsid w:val="006F29A7"/>
    <w:rsid w:val="006F46B9"/>
    <w:rsid w:val="006F7CDE"/>
    <w:rsid w:val="00704B29"/>
    <w:rsid w:val="00711BDD"/>
    <w:rsid w:val="00720B7A"/>
    <w:rsid w:val="0072191D"/>
    <w:rsid w:val="00721BA6"/>
    <w:rsid w:val="007230BD"/>
    <w:rsid w:val="00725F54"/>
    <w:rsid w:val="007347EE"/>
    <w:rsid w:val="00735547"/>
    <w:rsid w:val="007441E4"/>
    <w:rsid w:val="00745B26"/>
    <w:rsid w:val="00746344"/>
    <w:rsid w:val="00747F2D"/>
    <w:rsid w:val="0075242B"/>
    <w:rsid w:val="0075568E"/>
    <w:rsid w:val="007659C7"/>
    <w:rsid w:val="00770626"/>
    <w:rsid w:val="00772682"/>
    <w:rsid w:val="00776638"/>
    <w:rsid w:val="00776BA3"/>
    <w:rsid w:val="00776EDF"/>
    <w:rsid w:val="0078164A"/>
    <w:rsid w:val="00784065"/>
    <w:rsid w:val="00786BCC"/>
    <w:rsid w:val="00795D81"/>
    <w:rsid w:val="007A2FE1"/>
    <w:rsid w:val="007B0FE6"/>
    <w:rsid w:val="007B439A"/>
    <w:rsid w:val="007B4708"/>
    <w:rsid w:val="007B523A"/>
    <w:rsid w:val="007B529B"/>
    <w:rsid w:val="007B5956"/>
    <w:rsid w:val="007C0DE5"/>
    <w:rsid w:val="007C2567"/>
    <w:rsid w:val="007C556F"/>
    <w:rsid w:val="007D77FD"/>
    <w:rsid w:val="007E2452"/>
    <w:rsid w:val="007F0BA0"/>
    <w:rsid w:val="0080156F"/>
    <w:rsid w:val="008027F2"/>
    <w:rsid w:val="00803740"/>
    <w:rsid w:val="008202DF"/>
    <w:rsid w:val="00827BFA"/>
    <w:rsid w:val="008324F0"/>
    <w:rsid w:val="00834566"/>
    <w:rsid w:val="00834FAE"/>
    <w:rsid w:val="00843E8C"/>
    <w:rsid w:val="0084588F"/>
    <w:rsid w:val="008541CF"/>
    <w:rsid w:val="00854C50"/>
    <w:rsid w:val="008565C0"/>
    <w:rsid w:val="00861983"/>
    <w:rsid w:val="00862312"/>
    <w:rsid w:val="00862800"/>
    <w:rsid w:val="008667BB"/>
    <w:rsid w:val="00872772"/>
    <w:rsid w:val="00883AD0"/>
    <w:rsid w:val="00886FB7"/>
    <w:rsid w:val="00891DB5"/>
    <w:rsid w:val="0089264A"/>
    <w:rsid w:val="00897004"/>
    <w:rsid w:val="008A324B"/>
    <w:rsid w:val="008A386E"/>
    <w:rsid w:val="008A41CD"/>
    <w:rsid w:val="008A7CA1"/>
    <w:rsid w:val="008B2A77"/>
    <w:rsid w:val="008B5BF3"/>
    <w:rsid w:val="008C1696"/>
    <w:rsid w:val="008C6259"/>
    <w:rsid w:val="008E48BA"/>
    <w:rsid w:val="008E5D6D"/>
    <w:rsid w:val="008E668A"/>
    <w:rsid w:val="008F12EA"/>
    <w:rsid w:val="008F19F5"/>
    <w:rsid w:val="00900968"/>
    <w:rsid w:val="00906F4C"/>
    <w:rsid w:val="009134F6"/>
    <w:rsid w:val="009142C5"/>
    <w:rsid w:val="00915379"/>
    <w:rsid w:val="00916C71"/>
    <w:rsid w:val="009170D0"/>
    <w:rsid w:val="00921846"/>
    <w:rsid w:val="00921E2A"/>
    <w:rsid w:val="00924F9A"/>
    <w:rsid w:val="00925773"/>
    <w:rsid w:val="00931BEC"/>
    <w:rsid w:val="00933E83"/>
    <w:rsid w:val="009372F3"/>
    <w:rsid w:val="00940DEA"/>
    <w:rsid w:val="00951AF7"/>
    <w:rsid w:val="00951DBD"/>
    <w:rsid w:val="009542E7"/>
    <w:rsid w:val="00956C95"/>
    <w:rsid w:val="0096031D"/>
    <w:rsid w:val="00977456"/>
    <w:rsid w:val="009825C8"/>
    <w:rsid w:val="00983AC8"/>
    <w:rsid w:val="00992586"/>
    <w:rsid w:val="0099571E"/>
    <w:rsid w:val="00995DD5"/>
    <w:rsid w:val="00996CA0"/>
    <w:rsid w:val="009A0B88"/>
    <w:rsid w:val="009A394F"/>
    <w:rsid w:val="009A4ACB"/>
    <w:rsid w:val="009B29DC"/>
    <w:rsid w:val="009B2FAC"/>
    <w:rsid w:val="009C245E"/>
    <w:rsid w:val="009C5972"/>
    <w:rsid w:val="009D28B2"/>
    <w:rsid w:val="009D3B76"/>
    <w:rsid w:val="009D53E4"/>
    <w:rsid w:val="009E06BE"/>
    <w:rsid w:val="009E40CF"/>
    <w:rsid w:val="009E494A"/>
    <w:rsid w:val="009F1D7A"/>
    <w:rsid w:val="009F2BE4"/>
    <w:rsid w:val="00A06D39"/>
    <w:rsid w:val="00A2022D"/>
    <w:rsid w:val="00A20FDA"/>
    <w:rsid w:val="00A25AE4"/>
    <w:rsid w:val="00A3678A"/>
    <w:rsid w:val="00A373E9"/>
    <w:rsid w:val="00A43F03"/>
    <w:rsid w:val="00A55D62"/>
    <w:rsid w:val="00A57B5F"/>
    <w:rsid w:val="00A73703"/>
    <w:rsid w:val="00A73ADE"/>
    <w:rsid w:val="00A74CDC"/>
    <w:rsid w:val="00A809A7"/>
    <w:rsid w:val="00A8196D"/>
    <w:rsid w:val="00A85CC1"/>
    <w:rsid w:val="00A86511"/>
    <w:rsid w:val="00A905F1"/>
    <w:rsid w:val="00A919AC"/>
    <w:rsid w:val="00A92AE4"/>
    <w:rsid w:val="00A934AF"/>
    <w:rsid w:val="00A969F5"/>
    <w:rsid w:val="00AA4039"/>
    <w:rsid w:val="00AA450B"/>
    <w:rsid w:val="00AC1038"/>
    <w:rsid w:val="00AC1F14"/>
    <w:rsid w:val="00AC4A7E"/>
    <w:rsid w:val="00AD0F5E"/>
    <w:rsid w:val="00AD31A5"/>
    <w:rsid w:val="00AD56C5"/>
    <w:rsid w:val="00AE4875"/>
    <w:rsid w:val="00AE639C"/>
    <w:rsid w:val="00AE64FF"/>
    <w:rsid w:val="00AE6C94"/>
    <w:rsid w:val="00AF561A"/>
    <w:rsid w:val="00B01653"/>
    <w:rsid w:val="00B04A6C"/>
    <w:rsid w:val="00B07D7B"/>
    <w:rsid w:val="00B1477F"/>
    <w:rsid w:val="00B23658"/>
    <w:rsid w:val="00B25FFD"/>
    <w:rsid w:val="00B348D8"/>
    <w:rsid w:val="00B35BF4"/>
    <w:rsid w:val="00B40EB9"/>
    <w:rsid w:val="00B712C5"/>
    <w:rsid w:val="00B715D8"/>
    <w:rsid w:val="00B74EE1"/>
    <w:rsid w:val="00B76A63"/>
    <w:rsid w:val="00B77FC8"/>
    <w:rsid w:val="00B80E3F"/>
    <w:rsid w:val="00B81360"/>
    <w:rsid w:val="00B835EA"/>
    <w:rsid w:val="00B91F2F"/>
    <w:rsid w:val="00B92577"/>
    <w:rsid w:val="00BA226A"/>
    <w:rsid w:val="00BB5171"/>
    <w:rsid w:val="00BB5D5D"/>
    <w:rsid w:val="00BB6731"/>
    <w:rsid w:val="00BC4365"/>
    <w:rsid w:val="00BC4FF2"/>
    <w:rsid w:val="00BC59DB"/>
    <w:rsid w:val="00BD5920"/>
    <w:rsid w:val="00BE2596"/>
    <w:rsid w:val="00BE26D7"/>
    <w:rsid w:val="00BE28CB"/>
    <w:rsid w:val="00BF0121"/>
    <w:rsid w:val="00BF4A9F"/>
    <w:rsid w:val="00C00DA5"/>
    <w:rsid w:val="00C020F4"/>
    <w:rsid w:val="00C02F25"/>
    <w:rsid w:val="00C04F7B"/>
    <w:rsid w:val="00C16A46"/>
    <w:rsid w:val="00C1767E"/>
    <w:rsid w:val="00C22E71"/>
    <w:rsid w:val="00C3287E"/>
    <w:rsid w:val="00C33E8A"/>
    <w:rsid w:val="00C3516F"/>
    <w:rsid w:val="00C354F6"/>
    <w:rsid w:val="00C44A6F"/>
    <w:rsid w:val="00C47108"/>
    <w:rsid w:val="00C4747F"/>
    <w:rsid w:val="00C51DA8"/>
    <w:rsid w:val="00C65BCE"/>
    <w:rsid w:val="00C7394E"/>
    <w:rsid w:val="00C73F13"/>
    <w:rsid w:val="00C7568B"/>
    <w:rsid w:val="00C86CC1"/>
    <w:rsid w:val="00C872CA"/>
    <w:rsid w:val="00C90704"/>
    <w:rsid w:val="00C94951"/>
    <w:rsid w:val="00C95B30"/>
    <w:rsid w:val="00CA5B40"/>
    <w:rsid w:val="00CA65D0"/>
    <w:rsid w:val="00CA66F5"/>
    <w:rsid w:val="00CB7E6E"/>
    <w:rsid w:val="00CC0BB2"/>
    <w:rsid w:val="00CC4789"/>
    <w:rsid w:val="00CC710E"/>
    <w:rsid w:val="00CD224E"/>
    <w:rsid w:val="00CD3719"/>
    <w:rsid w:val="00CD758E"/>
    <w:rsid w:val="00CE55BF"/>
    <w:rsid w:val="00CE7EE5"/>
    <w:rsid w:val="00CF5F20"/>
    <w:rsid w:val="00D03A12"/>
    <w:rsid w:val="00D05FB5"/>
    <w:rsid w:val="00D115AA"/>
    <w:rsid w:val="00D17439"/>
    <w:rsid w:val="00D22C57"/>
    <w:rsid w:val="00D23539"/>
    <w:rsid w:val="00D23F5B"/>
    <w:rsid w:val="00D24918"/>
    <w:rsid w:val="00D26990"/>
    <w:rsid w:val="00D27485"/>
    <w:rsid w:val="00D31598"/>
    <w:rsid w:val="00D368F2"/>
    <w:rsid w:val="00D4518D"/>
    <w:rsid w:val="00D46428"/>
    <w:rsid w:val="00D46490"/>
    <w:rsid w:val="00D47045"/>
    <w:rsid w:val="00D515E6"/>
    <w:rsid w:val="00D52765"/>
    <w:rsid w:val="00D61590"/>
    <w:rsid w:val="00D656E9"/>
    <w:rsid w:val="00D66BA9"/>
    <w:rsid w:val="00D73F17"/>
    <w:rsid w:val="00D73F78"/>
    <w:rsid w:val="00D77EB4"/>
    <w:rsid w:val="00D80FE2"/>
    <w:rsid w:val="00D83513"/>
    <w:rsid w:val="00D8363C"/>
    <w:rsid w:val="00D83A7B"/>
    <w:rsid w:val="00D85629"/>
    <w:rsid w:val="00D917CE"/>
    <w:rsid w:val="00D9326C"/>
    <w:rsid w:val="00D951FC"/>
    <w:rsid w:val="00DA02E7"/>
    <w:rsid w:val="00DA17AF"/>
    <w:rsid w:val="00DA3E59"/>
    <w:rsid w:val="00DB0848"/>
    <w:rsid w:val="00DB6F6B"/>
    <w:rsid w:val="00DC41CD"/>
    <w:rsid w:val="00DD7131"/>
    <w:rsid w:val="00DD77D0"/>
    <w:rsid w:val="00DE0C15"/>
    <w:rsid w:val="00DE466E"/>
    <w:rsid w:val="00DE51DE"/>
    <w:rsid w:val="00DE6E0E"/>
    <w:rsid w:val="00DF1FC6"/>
    <w:rsid w:val="00DF69BA"/>
    <w:rsid w:val="00E05F8A"/>
    <w:rsid w:val="00E12EE5"/>
    <w:rsid w:val="00E14485"/>
    <w:rsid w:val="00E17FB4"/>
    <w:rsid w:val="00E20093"/>
    <w:rsid w:val="00E21C3A"/>
    <w:rsid w:val="00E31926"/>
    <w:rsid w:val="00E3324D"/>
    <w:rsid w:val="00E341F7"/>
    <w:rsid w:val="00E40160"/>
    <w:rsid w:val="00E40435"/>
    <w:rsid w:val="00E40444"/>
    <w:rsid w:val="00E42577"/>
    <w:rsid w:val="00E53F6D"/>
    <w:rsid w:val="00E57180"/>
    <w:rsid w:val="00E60C65"/>
    <w:rsid w:val="00E61CFB"/>
    <w:rsid w:val="00E64E36"/>
    <w:rsid w:val="00E70AA8"/>
    <w:rsid w:val="00E7112B"/>
    <w:rsid w:val="00E77916"/>
    <w:rsid w:val="00E80CC0"/>
    <w:rsid w:val="00E86C6D"/>
    <w:rsid w:val="00E90D00"/>
    <w:rsid w:val="00E91860"/>
    <w:rsid w:val="00E956E6"/>
    <w:rsid w:val="00E96A9B"/>
    <w:rsid w:val="00EA2BF7"/>
    <w:rsid w:val="00EA3D6D"/>
    <w:rsid w:val="00EA6422"/>
    <w:rsid w:val="00EC311E"/>
    <w:rsid w:val="00EC3AD3"/>
    <w:rsid w:val="00EC7C8D"/>
    <w:rsid w:val="00ED159D"/>
    <w:rsid w:val="00ED2450"/>
    <w:rsid w:val="00ED5FC7"/>
    <w:rsid w:val="00ED6EE2"/>
    <w:rsid w:val="00EE0E92"/>
    <w:rsid w:val="00EE23F4"/>
    <w:rsid w:val="00EE3C8D"/>
    <w:rsid w:val="00EF74BA"/>
    <w:rsid w:val="00EF79E5"/>
    <w:rsid w:val="00F22A2B"/>
    <w:rsid w:val="00F31290"/>
    <w:rsid w:val="00F3221D"/>
    <w:rsid w:val="00F333DC"/>
    <w:rsid w:val="00F37BB1"/>
    <w:rsid w:val="00F42BFE"/>
    <w:rsid w:val="00F436E1"/>
    <w:rsid w:val="00F544D3"/>
    <w:rsid w:val="00F559CD"/>
    <w:rsid w:val="00F627F8"/>
    <w:rsid w:val="00F65854"/>
    <w:rsid w:val="00F6653E"/>
    <w:rsid w:val="00F67ACA"/>
    <w:rsid w:val="00F767FF"/>
    <w:rsid w:val="00F7696A"/>
    <w:rsid w:val="00F77A5D"/>
    <w:rsid w:val="00F80F5F"/>
    <w:rsid w:val="00F84849"/>
    <w:rsid w:val="00F84FFB"/>
    <w:rsid w:val="00F87F3D"/>
    <w:rsid w:val="00F93984"/>
    <w:rsid w:val="00F967D9"/>
    <w:rsid w:val="00FA3805"/>
    <w:rsid w:val="00FA580A"/>
    <w:rsid w:val="00FB0AE7"/>
    <w:rsid w:val="00FB2C5E"/>
    <w:rsid w:val="00FC00C5"/>
    <w:rsid w:val="00FC0FB1"/>
    <w:rsid w:val="00FC5B7A"/>
    <w:rsid w:val="00FD3713"/>
    <w:rsid w:val="00FD78D3"/>
    <w:rsid w:val="00FE0630"/>
    <w:rsid w:val="00FF35C5"/>
    <w:rsid w:val="00FF5BB0"/>
    <w:rsid w:val="00FF5C89"/>
    <w:rsid w:val="00FF7331"/>
    <w:rsid w:val="05260E0A"/>
    <w:rsid w:val="06A7696B"/>
    <w:rsid w:val="07C9D749"/>
    <w:rsid w:val="08C97250"/>
    <w:rsid w:val="0B22225E"/>
    <w:rsid w:val="0C78E7EC"/>
    <w:rsid w:val="0E396BFA"/>
    <w:rsid w:val="12064E1D"/>
    <w:rsid w:val="138FE067"/>
    <w:rsid w:val="15766354"/>
    <w:rsid w:val="1B7F4D36"/>
    <w:rsid w:val="2F595037"/>
    <w:rsid w:val="3099E6F4"/>
    <w:rsid w:val="327D7634"/>
    <w:rsid w:val="382A5D44"/>
    <w:rsid w:val="45D48706"/>
    <w:rsid w:val="490AC908"/>
    <w:rsid w:val="4DD88C93"/>
    <w:rsid w:val="4F192350"/>
    <w:rsid w:val="59000AF1"/>
    <w:rsid w:val="5930B9E2"/>
    <w:rsid w:val="59B5A82F"/>
    <w:rsid w:val="5D74582D"/>
    <w:rsid w:val="62191072"/>
    <w:rsid w:val="64054E57"/>
    <w:rsid w:val="7169726B"/>
    <w:rsid w:val="7B65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161EE"/>
  <w15:chartTrackingRefBased/>
  <w15:docId w15:val="{6BA7DF47-430C-439C-ADDB-CC6D898D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04"/>
    <w:rPr>
      <w:rFonts w:ascii="FS Jack Light" w:hAnsi="FS Jack Light"/>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7180"/>
    <w:rPr>
      <w:color w:val="808080"/>
    </w:rPr>
  </w:style>
  <w:style w:type="paragraph" w:styleId="ListParagraph">
    <w:name w:val="List Paragraph"/>
    <w:basedOn w:val="Normal"/>
    <w:link w:val="ListParagraphChar"/>
    <w:uiPriority w:val="34"/>
    <w:qFormat/>
    <w:rsid w:val="006C742B"/>
    <w:pPr>
      <w:ind w:left="720"/>
      <w:contextualSpacing/>
    </w:pPr>
  </w:style>
  <w:style w:type="paragraph" w:customStyle="1" w:styleId="H3">
    <w:name w:val="H3"/>
    <w:basedOn w:val="Normal"/>
    <w:uiPriority w:val="99"/>
    <w:rsid w:val="005A7B4E"/>
    <w:pPr>
      <w:suppressAutoHyphens/>
      <w:autoSpaceDE w:val="0"/>
      <w:autoSpaceDN w:val="0"/>
      <w:adjustRightInd w:val="0"/>
      <w:spacing w:before="227" w:after="170" w:line="260" w:lineRule="atLeast"/>
    </w:pPr>
    <w:rPr>
      <w:rFonts w:ascii="FS Jack" w:eastAsia="Calibri" w:hAnsi="FS Jack" w:cs="FS Jack"/>
      <w:b/>
      <w:bCs/>
      <w:caps/>
      <w:color w:val="D91A15"/>
      <w:kern w:val="0"/>
      <w:sz w:val="24"/>
      <w:szCs w:val="24"/>
    </w:rPr>
  </w:style>
  <w:style w:type="paragraph" w:customStyle="1" w:styleId="BODYCOPYBODY">
    <w:name w:val="BODY COPY (BODY)"/>
    <w:basedOn w:val="Normal"/>
    <w:uiPriority w:val="99"/>
    <w:rsid w:val="005A7B4E"/>
    <w:pPr>
      <w:suppressAutoHyphens/>
      <w:autoSpaceDE w:val="0"/>
      <w:autoSpaceDN w:val="0"/>
      <w:adjustRightInd w:val="0"/>
      <w:spacing w:after="113" w:line="260" w:lineRule="atLeast"/>
      <w:textAlignment w:val="center"/>
    </w:pPr>
    <w:rPr>
      <w:rFonts w:cs="FS Jack Light"/>
      <w:color w:val="17223E"/>
      <w:kern w:val="0"/>
      <w:sz w:val="20"/>
      <w:szCs w:val="20"/>
    </w:rPr>
  </w:style>
  <w:style w:type="character" w:customStyle="1" w:styleId="REGULAR">
    <w:name w:val="REGULAR"/>
    <w:uiPriority w:val="99"/>
    <w:rsid w:val="005A7B4E"/>
  </w:style>
  <w:style w:type="character" w:styleId="Hyperlink">
    <w:name w:val="Hyperlink"/>
    <w:basedOn w:val="DefaultParagraphFont"/>
    <w:uiPriority w:val="99"/>
    <w:unhideWhenUsed/>
    <w:rsid w:val="00512B6A"/>
    <w:rPr>
      <w:color w:val="0563C1" w:themeColor="hyperlink"/>
      <w:u w:val="single"/>
    </w:rPr>
  </w:style>
  <w:style w:type="character" w:styleId="UnresolvedMention">
    <w:name w:val="Unresolved Mention"/>
    <w:basedOn w:val="DefaultParagraphFont"/>
    <w:uiPriority w:val="99"/>
    <w:semiHidden/>
    <w:unhideWhenUsed/>
    <w:rsid w:val="00746344"/>
    <w:rPr>
      <w:color w:val="605E5C"/>
      <w:shd w:val="clear" w:color="auto" w:fill="E1DFDD"/>
    </w:rPr>
  </w:style>
  <w:style w:type="character" w:styleId="FollowedHyperlink">
    <w:name w:val="FollowedHyperlink"/>
    <w:basedOn w:val="DefaultParagraphFont"/>
    <w:uiPriority w:val="99"/>
    <w:semiHidden/>
    <w:unhideWhenUsed/>
    <w:rsid w:val="00746344"/>
    <w:rPr>
      <w:color w:val="954F72" w:themeColor="followedHyperlink"/>
      <w:u w:val="single"/>
    </w:rPr>
  </w:style>
  <w:style w:type="table" w:customStyle="1" w:styleId="TableGrid1">
    <w:name w:val="Table Grid1"/>
    <w:basedOn w:val="TableNormal"/>
    <w:next w:val="TableGrid"/>
    <w:uiPriority w:val="39"/>
    <w:rsid w:val="00E404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18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E65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156F"/>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WHITE"/>
    <w:uiPriority w:val="99"/>
    <w:rsid w:val="00FC0FB1"/>
    <w:rPr>
      <w:outline/>
    </w:rPr>
  </w:style>
  <w:style w:type="table" w:customStyle="1" w:styleId="TableGrid5">
    <w:name w:val="Table Grid5"/>
    <w:basedOn w:val="TableNormal"/>
    <w:next w:val="TableGrid"/>
    <w:uiPriority w:val="39"/>
    <w:rsid w:val="00AD56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D224E"/>
    <w:rPr>
      <w:b/>
      <w:bCs/>
    </w:rPr>
  </w:style>
  <w:style w:type="character" w:customStyle="1" w:styleId="CommentSubjectChar">
    <w:name w:val="Comment Subject Char"/>
    <w:basedOn w:val="CommentTextChar"/>
    <w:link w:val="CommentSubject"/>
    <w:uiPriority w:val="99"/>
    <w:semiHidden/>
    <w:rsid w:val="00CD224E"/>
    <w:rPr>
      <w:b/>
      <w:bCs/>
      <w:sz w:val="20"/>
      <w:szCs w:val="20"/>
    </w:rPr>
  </w:style>
  <w:style w:type="paragraph" w:styleId="Header">
    <w:name w:val="header"/>
    <w:basedOn w:val="Normal"/>
    <w:link w:val="HeaderChar"/>
    <w:uiPriority w:val="99"/>
    <w:unhideWhenUsed/>
    <w:rsid w:val="00C65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CE"/>
  </w:style>
  <w:style w:type="paragraph" w:styleId="Footer">
    <w:name w:val="footer"/>
    <w:basedOn w:val="Normal"/>
    <w:link w:val="FooterChar"/>
    <w:uiPriority w:val="99"/>
    <w:unhideWhenUsed/>
    <w:rsid w:val="00C65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CE"/>
  </w:style>
  <w:style w:type="paragraph" w:customStyle="1" w:styleId="BODYBULLETSBODY">
    <w:name w:val="BODY BULLETS (BODY)"/>
    <w:basedOn w:val="Normal"/>
    <w:uiPriority w:val="99"/>
    <w:rsid w:val="00776638"/>
    <w:pPr>
      <w:tabs>
        <w:tab w:val="left" w:pos="624"/>
        <w:tab w:val="left" w:pos="720"/>
      </w:tabs>
      <w:suppressAutoHyphens/>
      <w:autoSpaceDE w:val="0"/>
      <w:autoSpaceDN w:val="0"/>
      <w:adjustRightInd w:val="0"/>
      <w:spacing w:after="57" w:line="260" w:lineRule="atLeast"/>
      <w:ind w:left="454" w:hanging="283"/>
      <w:textAlignment w:val="center"/>
    </w:pPr>
    <w:rPr>
      <w:rFonts w:cs="FS Jack Light"/>
      <w:color w:val="17223E"/>
      <w:kern w:val="0"/>
      <w:sz w:val="20"/>
      <w:szCs w:val="20"/>
    </w:rPr>
  </w:style>
  <w:style w:type="paragraph" w:customStyle="1" w:styleId="TABLEHEADER1">
    <w:name w:val="TABLE HEADER 1"/>
    <w:basedOn w:val="Normal"/>
    <w:qFormat/>
    <w:rsid w:val="00776638"/>
    <w:pPr>
      <w:spacing w:after="0" w:line="240" w:lineRule="auto"/>
    </w:pPr>
    <w:rPr>
      <w:rFonts w:ascii="FS Jack" w:eastAsiaTheme="minorEastAsia" w:hAnsi="FS Jack"/>
      <w:b/>
      <w:sz w:val="20"/>
      <w:szCs w:val="19"/>
    </w:rPr>
  </w:style>
  <w:style w:type="paragraph" w:customStyle="1" w:styleId="TableSubhead">
    <w:name w:val="Table Subhead"/>
    <w:basedOn w:val="Normal"/>
    <w:link w:val="TableSubheadChar"/>
    <w:qFormat/>
    <w:rsid w:val="00776638"/>
    <w:pPr>
      <w:framePr w:hSpace="181" w:wrap="around" w:vAnchor="page" w:hAnchor="margin" w:y="522"/>
      <w:tabs>
        <w:tab w:val="left" w:pos="4621"/>
      </w:tabs>
      <w:spacing w:after="0" w:line="240" w:lineRule="auto"/>
      <w:suppressOverlap/>
    </w:pPr>
    <w:rPr>
      <w:rFonts w:ascii="FS Jack Medium" w:hAnsi="FS Jack Medium" w:cstheme="minorHAnsi"/>
      <w:color w:val="17223E"/>
      <w:szCs w:val="19"/>
    </w:rPr>
  </w:style>
  <w:style w:type="character" w:customStyle="1" w:styleId="TableSubheadChar">
    <w:name w:val="Table Subhead Char"/>
    <w:basedOn w:val="DefaultParagraphFont"/>
    <w:link w:val="TableSubhead"/>
    <w:rsid w:val="00776638"/>
    <w:rPr>
      <w:rFonts w:ascii="FS Jack Medium" w:hAnsi="FS Jack Medium" w:cstheme="minorHAnsi"/>
      <w:color w:val="17223E"/>
      <w:sz w:val="19"/>
      <w:szCs w:val="19"/>
    </w:rPr>
  </w:style>
  <w:style w:type="paragraph" w:customStyle="1" w:styleId="Bullet1">
    <w:name w:val="Bullet 1"/>
    <w:basedOn w:val="ListParagraph"/>
    <w:link w:val="Bullet1Char"/>
    <w:qFormat/>
    <w:rsid w:val="00512B6A"/>
    <w:pPr>
      <w:numPr>
        <w:numId w:val="7"/>
      </w:numPr>
      <w:spacing w:before="40" w:after="40" w:line="240" w:lineRule="auto"/>
      <w:ind w:left="329" w:hanging="284"/>
      <w:contextualSpacing w:val="0"/>
    </w:pPr>
    <w:rPr>
      <w:rFonts w:cstheme="minorHAnsi"/>
      <w:szCs w:val="19"/>
    </w:rPr>
  </w:style>
  <w:style w:type="character" w:customStyle="1" w:styleId="ListParagraphChar">
    <w:name w:val="List Paragraph Char"/>
    <w:basedOn w:val="DefaultParagraphFont"/>
    <w:link w:val="ListParagraph"/>
    <w:uiPriority w:val="34"/>
    <w:rsid w:val="00512B6A"/>
    <w:rPr>
      <w:rFonts w:ascii="FS Jack Light" w:hAnsi="FS Jack Light"/>
      <w:sz w:val="19"/>
    </w:rPr>
  </w:style>
  <w:style w:type="character" w:customStyle="1" w:styleId="Bullet1Char">
    <w:name w:val="Bullet 1 Char"/>
    <w:basedOn w:val="ListParagraphChar"/>
    <w:link w:val="Bullet1"/>
    <w:rsid w:val="00512B6A"/>
    <w:rPr>
      <w:rFonts w:ascii="FS Jack Light" w:hAnsi="FS Jack Light" w:cstheme="minorHAnsi"/>
      <w:sz w:val="19"/>
      <w:szCs w:val="19"/>
    </w:rPr>
  </w:style>
  <w:style w:type="paragraph" w:customStyle="1" w:styleId="Bullet2">
    <w:name w:val="Bullet 2"/>
    <w:basedOn w:val="ListParagraph"/>
    <w:link w:val="Bullet2Char"/>
    <w:qFormat/>
    <w:rsid w:val="00512B6A"/>
    <w:pPr>
      <w:numPr>
        <w:ilvl w:val="1"/>
        <w:numId w:val="49"/>
      </w:numPr>
      <w:spacing w:after="0" w:line="240" w:lineRule="auto"/>
      <w:ind w:left="465" w:hanging="141"/>
    </w:pPr>
    <w:rPr>
      <w:rFonts w:cstheme="minorHAnsi"/>
      <w:szCs w:val="19"/>
    </w:rPr>
  </w:style>
  <w:style w:type="character" w:customStyle="1" w:styleId="Bullet2Char">
    <w:name w:val="Bullet 2 Char"/>
    <w:basedOn w:val="ListParagraphChar"/>
    <w:link w:val="Bullet2"/>
    <w:rsid w:val="00512B6A"/>
    <w:rPr>
      <w:rFonts w:ascii="FS Jack Light" w:hAnsi="FS Jack Light" w:cstheme="minorHAns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168979">
      <w:bodyDiv w:val="1"/>
      <w:marLeft w:val="0"/>
      <w:marRight w:val="0"/>
      <w:marTop w:val="0"/>
      <w:marBottom w:val="0"/>
      <w:divBdr>
        <w:top w:val="none" w:sz="0" w:space="0" w:color="auto"/>
        <w:left w:val="none" w:sz="0" w:space="0" w:color="auto"/>
        <w:bottom w:val="none" w:sz="0" w:space="0" w:color="auto"/>
        <w:right w:val="none" w:sz="0" w:space="0" w:color="auto"/>
      </w:divBdr>
    </w:div>
    <w:div w:id="1146361119">
      <w:bodyDiv w:val="1"/>
      <w:marLeft w:val="0"/>
      <w:marRight w:val="0"/>
      <w:marTop w:val="0"/>
      <w:marBottom w:val="0"/>
      <w:divBdr>
        <w:top w:val="none" w:sz="0" w:space="0" w:color="auto"/>
        <w:left w:val="none" w:sz="0" w:space="0" w:color="auto"/>
        <w:bottom w:val="none" w:sz="0" w:space="0" w:color="auto"/>
        <w:right w:val="none" w:sz="0" w:space="0" w:color="auto"/>
      </w:divBdr>
    </w:div>
    <w:div w:id="181366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fa.com/-/media/thefacom-new/files/rules-and-regulations/safeguarding/section-5/510-medical-faqs.ashx" TargetMode="External"/><Relationship Id="rId18" Type="http://schemas.openxmlformats.org/officeDocument/2006/relationships/hyperlink" Target="https://www.thefa.com/-/media/cfa/amateurfa/files/safeguarding/know-your-rights.ashx?la=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hefa.com/-/media/thefacom-new/files/rules-and-regulations/safeguarding/section-8/8-2-club-membership-info-and-consent-form-colour-version.ashx" TargetMode="External"/><Relationship Id="rId17" Type="http://schemas.openxmlformats.org/officeDocument/2006/relationships/hyperlink" Target="https://www.thefa.com/-/media/thefacom-new/files/rules-and-regulations/safeguarding/section-5/54-travel-trips-tournament-advice-and-permissions-colour-version.ashx" TargetMode="External"/><Relationship Id="rId2" Type="http://schemas.openxmlformats.org/officeDocument/2006/relationships/numbering" Target="numbering.xml"/><Relationship Id="rId16" Type="http://schemas.openxmlformats.org/officeDocument/2006/relationships/hyperlink" Target="https://www.google.co.uk/url?sa=t&amp;rct=j&amp;q=&amp;esrc=s&amp;source=web&amp;cd=&amp;cad=rja&amp;uact=8&amp;ved=2ahUKEwiamo3X-LmFAxUeS0EAHXN0Cd8QFnoECBYQAQ&amp;url=https%3A%2F%2Fwww.thefa.com%2F-%2Fmedia%2Fthefacom-new%2Ffiles%2Frules-and-regulations%2Fsafeguarding%2Fsection-5%2F21095fasafeguardingratios-of-adults-to-children55hr.ashx&amp;usg=AOvVaw0jNoaSOrZTgyClBvsuyhT1&amp;opi=8997844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fa.com/-/media/thefacom-new/files/rules-and-regulations/safeguarding/section-8/8-3-photographing-and-filming-children-colour-version.ashx" TargetMode="External"/><Relationship Id="rId5" Type="http://schemas.openxmlformats.org/officeDocument/2006/relationships/webSettings" Target="webSettings.xml"/><Relationship Id="rId15" Type="http://schemas.openxmlformats.org/officeDocument/2006/relationships/hyperlink" Target="https://www.thefa.com/football-rules-governance/safeguarding/section-3-safer-recruitment-and-dbs-checks" TargetMode="External"/><Relationship Id="rId23" Type="http://schemas.openxmlformats.org/officeDocument/2006/relationships/theme" Target="theme/theme1.xml"/><Relationship Id="rId10" Type="http://schemas.openxmlformats.org/officeDocument/2006/relationships/hyperlink" Target="https://www.thefa.com/-/media/thefacom-new/files/rules-and-regulations/safeguarding/section-8/8-2-club-membership-info-and-consent-form-colour-version.ashx" TargetMode="External"/><Relationship Id="rId19" Type="http://schemas.openxmlformats.org/officeDocument/2006/relationships/hyperlink" Target="https://www.google.com/search?q=gloucester+a%26e+waiting+times&amp;rlz=1C1GCEU_en-gbGB1101GB1101&amp;oq=gloucester+A%26E&amp;gs_lcrp=EgZjaHJvbWUqCggAEAAY4wIYgAQyCggAEAAY4wIYgAQyDQgBEC4YrwEYxwEYgAQyBggCEEUYOTIHCAMQABiABDIQCAQQLhivARjHARiABBiOBTIHCAUQABiABDIHCAYQABiABDINCAcQABiGAxiABBiKBTINCAgQABiGAxiABBiKBTIKCAkQABiABBiiBNIBCDg1NzlqMGo3qAIAsAIA&amp;sourceid=chrome&amp;ie=UTF-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fa.com/-/media/thefacom-new/files/rules-and-regulations/safeguarding/section-6/6-2-digital-communications-with-children-colour-version.ash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mith\OneDrive%20-%20The%20Football%20Association\Desktop\NLS%20Safeguard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417EB-21BF-461E-B8B4-6BD07626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NLS Safeguarding</Template>
  <TotalTime>0</TotalTime>
  <Pages>13</Pages>
  <Words>3167</Words>
  <Characters>18054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Smith</dc:creator>
  <cp:keywords/>
  <dc:description/>
  <cp:lastModifiedBy>Christopher.Knowles2</cp:lastModifiedBy>
  <cp:revision>2</cp:revision>
  <cp:lastPrinted>2025-05-30T09:56:00Z</cp:lastPrinted>
  <dcterms:created xsi:type="dcterms:W3CDTF">2025-05-30T13:41:00Z</dcterms:created>
  <dcterms:modified xsi:type="dcterms:W3CDTF">2025-05-30T13:41:00Z</dcterms:modified>
</cp:coreProperties>
</file>